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7AA48" w14:textId="77777777" w:rsidR="00AA5E71" w:rsidRPr="008B1C5C" w:rsidRDefault="008B1C5C" w:rsidP="493BC286">
      <w:pPr>
        <w:pStyle w:val="Subtitle"/>
        <w:rPr>
          <w:b/>
          <w:bCs/>
          <w:caps/>
          <w:color w:val="9D2235"/>
          <w:kern w:val="28"/>
          <w:sz w:val="36"/>
          <w:szCs w:val="36"/>
        </w:rPr>
      </w:pPr>
      <w:r w:rsidRPr="008B1C5C">
        <w:rPr>
          <w:rFonts w:ascii="Arial" w:eastAsia="SimSun" w:hAnsi="Arial" w:cs="Arial"/>
          <w:noProof/>
          <w:color w:val="000000" w:themeColor="text1"/>
          <w:sz w:val="22"/>
          <w:szCs w:val="24"/>
        </w:rPr>
        <w:drawing>
          <wp:anchor distT="0" distB="0" distL="114300" distR="114300" simplePos="0" relativeHeight="251672576" behindDoc="0" locked="0" layoutInCell="1" allowOverlap="1" wp14:anchorId="134809F0" wp14:editId="1B32AA80">
            <wp:simplePos x="0" y="0"/>
            <wp:positionH relativeFrom="column">
              <wp:posOffset>0</wp:posOffset>
            </wp:positionH>
            <wp:positionV relativeFrom="paragraph">
              <wp:posOffset>386080</wp:posOffset>
            </wp:positionV>
            <wp:extent cx="2204085" cy="1054735"/>
            <wp:effectExtent l="0" t="0" r="571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a:stretch>
                      <a:fillRect/>
                    </a:stretch>
                  </pic:blipFill>
                  <pic:spPr>
                    <a:xfrm>
                      <a:off x="0" y="0"/>
                      <a:ext cx="2204085" cy="1054735"/>
                    </a:xfrm>
                    <a:prstGeom prst="rect">
                      <a:avLst/>
                    </a:prstGeom>
                  </pic:spPr>
                </pic:pic>
              </a:graphicData>
            </a:graphic>
            <wp14:sizeRelH relativeFrom="margin">
              <wp14:pctWidth>0</wp14:pctWidth>
            </wp14:sizeRelH>
            <wp14:sizeRelV relativeFrom="margin">
              <wp14:pctHeight>0</wp14:pctHeight>
            </wp14:sizeRelV>
          </wp:anchor>
        </w:drawing>
      </w:r>
      <w:r w:rsidR="00AA5E71" w:rsidRPr="493BC286">
        <w:rPr>
          <w:b/>
          <w:bCs/>
          <w:caps/>
          <w:color w:val="9D2235"/>
          <w:kern w:val="28"/>
          <w:sz w:val="36"/>
          <w:szCs w:val="36"/>
        </w:rPr>
        <w:t xml:space="preserve">research </w:t>
      </w:r>
      <w:r w:rsidR="11418A26" w:rsidRPr="493BC286">
        <w:rPr>
          <w:b/>
          <w:bCs/>
          <w:caps/>
          <w:color w:val="9D2235"/>
          <w:kern w:val="28"/>
          <w:sz w:val="36"/>
          <w:szCs w:val="36"/>
        </w:rPr>
        <w:t>SUMMARY</w:t>
      </w:r>
      <w:r w:rsidR="00AA5E71" w:rsidRPr="493BC286">
        <w:rPr>
          <w:b/>
          <w:bCs/>
          <w:caps/>
          <w:color w:val="9D2235"/>
          <w:kern w:val="28"/>
          <w:sz w:val="36"/>
          <w:szCs w:val="36"/>
        </w:rPr>
        <w:t xml:space="preserve">: </w:t>
      </w:r>
      <w:r w:rsidR="00AA5E71" w:rsidRPr="008B1C5C">
        <w:rPr>
          <w:b/>
          <w:bCs/>
          <w:caps/>
          <w:color w:val="9D2235"/>
          <w:kern w:val="28"/>
          <w:sz w:val="36"/>
        </w:rPr>
        <w:br/>
      </w:r>
      <w:r w:rsidR="00AA5E71" w:rsidRPr="493BC286">
        <w:rPr>
          <w:b/>
          <w:bCs/>
          <w:caps/>
          <w:color w:val="9D2235"/>
          <w:kern w:val="28"/>
          <w:sz w:val="36"/>
          <w:szCs w:val="36"/>
        </w:rPr>
        <w:t xml:space="preserve">Evaluating the microbial risks of using DIY (Do-It-Yourself) </w:t>
      </w:r>
      <w:r w:rsidR="00D438B4" w:rsidRPr="493BC286">
        <w:rPr>
          <w:b/>
          <w:bCs/>
          <w:caps/>
          <w:color w:val="9D2235"/>
          <w:kern w:val="28"/>
          <w:sz w:val="36"/>
          <w:szCs w:val="36"/>
        </w:rPr>
        <w:t>MODIFIED</w:t>
      </w:r>
      <w:r w:rsidR="00AA5E71" w:rsidRPr="493BC286">
        <w:rPr>
          <w:b/>
          <w:bCs/>
          <w:caps/>
          <w:color w:val="9D2235"/>
          <w:kern w:val="28"/>
          <w:sz w:val="36"/>
          <w:szCs w:val="36"/>
        </w:rPr>
        <w:t xml:space="preserve"> washing machines for drying fresh produce</w:t>
      </w:r>
    </w:p>
    <w:p w14:paraId="35FC5EBA" w14:textId="77777777" w:rsidR="00A82319" w:rsidRDefault="008956E6" w:rsidP="4D62D248">
      <w:pPr>
        <w:pStyle w:val="Subtitle"/>
      </w:pPr>
      <w:r>
        <w:rPr>
          <w:noProof/>
          <w:lang w:eastAsia="en-US"/>
        </w:rPr>
        <mc:AlternateContent>
          <mc:Choice Requires="wps">
            <w:drawing>
              <wp:anchor distT="182880" distB="182880" distL="274320" distR="274320" simplePos="0" relativeHeight="251657216" behindDoc="0" locked="0" layoutInCell="1" allowOverlap="0" wp14:anchorId="3F6C311C" wp14:editId="34A4D617">
                <wp:simplePos x="0" y="0"/>
                <wp:positionH relativeFrom="margin">
                  <wp:posOffset>0</wp:posOffset>
                </wp:positionH>
                <wp:positionV relativeFrom="paragraph">
                  <wp:posOffset>711835</wp:posOffset>
                </wp:positionV>
                <wp:extent cx="2240280" cy="6492240"/>
                <wp:effectExtent l="0" t="0" r="762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solidFill>
                          <a:srgbClr val="9D2235"/>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shd w:val="clear" w:color="auto" w:fill="9D2235"/>
                              <w:tblLayout w:type="fixed"/>
                              <w:tblCellMar>
                                <w:left w:w="0" w:type="dxa"/>
                                <w:right w:w="0" w:type="dxa"/>
                              </w:tblCellMar>
                              <w:tblLook w:val="04A0" w:firstRow="1" w:lastRow="0" w:firstColumn="1" w:lastColumn="0" w:noHBand="0" w:noVBand="1"/>
                              <w:tblDescription w:val="Sidebar layout table"/>
                            </w:tblPr>
                            <w:tblGrid>
                              <w:gridCol w:w="3518"/>
                            </w:tblGrid>
                            <w:tr w:rsidR="00A82319" w:rsidRPr="008B1C5C" w14:paraId="5175EC9E" w14:textId="77777777" w:rsidTr="00AA5E71">
                              <w:trPr>
                                <w:trHeight w:hRule="exact" w:val="6048"/>
                              </w:trPr>
                              <w:tc>
                                <w:tcPr>
                                  <w:tcW w:w="3518" w:type="dxa"/>
                                  <w:shd w:val="clear" w:color="auto" w:fill="9D2235"/>
                                  <w:tcMar>
                                    <w:top w:w="288" w:type="dxa"/>
                                    <w:bottom w:w="288" w:type="dxa"/>
                                  </w:tcMar>
                                </w:tcPr>
                                <w:p w14:paraId="099B56A1" w14:textId="77777777" w:rsidR="00A82319" w:rsidRPr="008B1C5C" w:rsidRDefault="008B1C5C">
                                  <w:pPr>
                                    <w:pStyle w:val="BlockHeading"/>
                                    <w:rPr>
                                      <w:sz w:val="24"/>
                                    </w:rPr>
                                  </w:pPr>
                                  <w:r w:rsidRPr="008B1C5C">
                                    <w:rPr>
                                      <w:sz w:val="24"/>
                                    </w:rPr>
                                    <w:t>research highlight</w:t>
                                  </w:r>
                                </w:p>
                                <w:p w14:paraId="27570C0C" w14:textId="77777777" w:rsidR="00A82319" w:rsidRPr="008B1C5C" w:rsidRDefault="008B1C5C" w:rsidP="00D438B4">
                                  <w:pPr>
                                    <w:pStyle w:val="BlockText"/>
                                    <w:jc w:val="both"/>
                                    <w:rPr>
                                      <w:sz w:val="20"/>
                                    </w:rPr>
                                  </w:pPr>
                                  <w:r w:rsidRPr="008B1C5C">
                                    <w:rPr>
                                      <w:sz w:val="20"/>
                                    </w:rPr>
                                    <w:t>The Food Science team at the University of Massachusetts investigated the risk of microbial cross contamination due to small scale postharvest processing practices (DIY washing machines for leafy green processing) by developing a scientifically-based assessment of postharvest practices to identify risks; determined practical, easily-implemented measures for small scale production operations</w:t>
                                  </w:r>
                                  <w:r>
                                    <w:rPr>
                                      <w:sz w:val="20"/>
                                    </w:rPr>
                                    <w:t>. The key findings and resources related to this project are summarized in this research brief</w:t>
                                  </w:r>
                                  <w:r w:rsidRPr="008B1C5C">
                                    <w:rPr>
                                      <w:sz w:val="20"/>
                                    </w:rPr>
                                    <w:t>.</w:t>
                                  </w:r>
                                </w:p>
                              </w:tc>
                            </w:tr>
                            <w:tr w:rsidR="00A82319" w:rsidRPr="008B1C5C" w14:paraId="7EF1CD67" w14:textId="77777777" w:rsidTr="00AA5E71">
                              <w:trPr>
                                <w:trHeight w:hRule="exact" w:val="288"/>
                              </w:trPr>
                              <w:tc>
                                <w:tcPr>
                                  <w:tcW w:w="3518" w:type="dxa"/>
                                  <w:shd w:val="clear" w:color="auto" w:fill="9D2235"/>
                                </w:tcPr>
                                <w:p w14:paraId="34035572" w14:textId="77777777" w:rsidR="00A82319" w:rsidRPr="008B1C5C" w:rsidRDefault="00A82319">
                                  <w:pPr>
                                    <w:rPr>
                                      <w:sz w:val="18"/>
                                    </w:rPr>
                                  </w:pPr>
                                </w:p>
                              </w:tc>
                            </w:tr>
                            <w:tr w:rsidR="00A82319" w:rsidRPr="008B1C5C" w14:paraId="4F7C5510" w14:textId="77777777" w:rsidTr="00AA5E71">
                              <w:trPr>
                                <w:trHeight w:hRule="exact" w:val="3312"/>
                              </w:trPr>
                              <w:tc>
                                <w:tcPr>
                                  <w:tcW w:w="3518" w:type="dxa"/>
                                  <w:shd w:val="clear" w:color="auto" w:fill="9D2235"/>
                                </w:tcPr>
                                <w:p w14:paraId="1D61E434" w14:textId="77777777" w:rsidR="00A82319" w:rsidRPr="008B1C5C" w:rsidRDefault="00AA5E71">
                                  <w:pPr>
                                    <w:rPr>
                                      <w:sz w:val="18"/>
                                    </w:rPr>
                                  </w:pPr>
                                  <w:r w:rsidRPr="008B1C5C">
                                    <w:rPr>
                                      <w:noProof/>
                                      <w:sz w:val="18"/>
                                    </w:rPr>
                                    <w:drawing>
                                      <wp:inline distT="0" distB="0" distL="0" distR="0" wp14:anchorId="37E831DF" wp14:editId="3E5477BC">
                                        <wp:extent cx="5486400" cy="3200400"/>
                                        <wp:effectExtent l="0" t="0" r="0" b="0"/>
                                        <wp:docPr id="3" name="ea7177f0fc22d92f878b51352bd26b6864857af847deaaf4d58f21d29a18.jpg" descr="Image of baby spinach leaves"/>
                                        <wp:cNvGraphicFramePr/>
                                        <a:graphic xmlns:a="http://schemas.openxmlformats.org/drawingml/2006/main">
                                          <a:graphicData uri="http://schemas.openxmlformats.org/drawingml/2006/picture">
                                            <pic:pic xmlns:pic="http://schemas.openxmlformats.org/drawingml/2006/picture">
                                              <pic:nvPicPr>
                                                <pic:cNvPr id="3" name="ea7177f0fc22d92f878b51352bd26b6864857af847deaaf4d58f21d29a18.jpg" descr="Image of baby spinach leaves"/>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233930" cy="1172845"/>
                                                </a:xfrm>
                                                <a:prstGeom prst="rect">
                                                  <a:avLst/>
                                                </a:prstGeom>
                                              </pic:spPr>
                                            </pic:pic>
                                          </a:graphicData>
                                        </a:graphic>
                                      </wp:inline>
                                    </w:drawing>
                                  </w:r>
                                </w:p>
                              </w:tc>
                            </w:tr>
                          </w:tbl>
                          <w:p w14:paraId="6FD82D29" w14:textId="183F5F02" w:rsidR="00A82319" w:rsidRPr="008B1C5C" w:rsidRDefault="00A82319">
                            <w:pPr>
                              <w:pStyle w:val="Caption"/>
                              <w:rPr>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6C311C"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721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" o:allowoverlap="f" fillcolor="#9d2235" stroked="f" strokeweight=".5pt">
                <v:textbox style="mso-fit-shape-to-text:t" inset="0,0,0,0">
                  <w:txbxContent>
                    <w:tbl>
                      <w:tblPr>
                        <w:tblW w:w="0" w:type="auto"/>
                        <w:shd w:val="clear" w:color="auto" w:fill="9D2235"/>
                        <w:tblLayout w:type="fixed"/>
                        <w:tblCellMar>
                          <w:left w:w="0" w:type="dxa"/>
                          <w:right w:w="0" w:type="dxa"/>
                        </w:tblCellMar>
                        <w:tblLook w:val="04A0" w:firstRow="1" w:lastRow="0" w:firstColumn="1" w:lastColumn="0" w:noHBand="0" w:noVBand="1"/>
                        <w:tblDescription w:val="Sidebar layout table"/>
                      </w:tblPr>
                      <w:tblGrid>
                        <w:gridCol w:w="3518"/>
                      </w:tblGrid>
                      <w:tr w:rsidR="00A82319" w:rsidRPr="008B1C5C" w14:paraId="5175EC9E" w14:textId="77777777" w:rsidTr="00AA5E71">
                        <w:trPr>
                          <w:trHeight w:hRule="exact" w:val="6048"/>
                        </w:trPr>
                        <w:tc>
                          <w:tcPr>
                            <w:tcW w:w="3518" w:type="dxa"/>
                            <w:shd w:val="clear" w:color="auto" w:fill="9D2235"/>
                            <w:tcMar>
                              <w:top w:w="288" w:type="dxa"/>
                              <w:bottom w:w="288" w:type="dxa"/>
                            </w:tcMar>
                          </w:tcPr>
                          <w:p w14:paraId="099B56A1" w14:textId="77777777" w:rsidR="00A82319" w:rsidRPr="008B1C5C" w:rsidRDefault="008B1C5C">
                            <w:pPr>
                              <w:pStyle w:val="BlockHeading"/>
                              <w:rPr>
                                <w:sz w:val="24"/>
                              </w:rPr>
                            </w:pPr>
                            <w:r w:rsidRPr="008B1C5C">
                              <w:rPr>
                                <w:sz w:val="24"/>
                              </w:rPr>
                              <w:t>research highlight</w:t>
                            </w:r>
                          </w:p>
                          <w:p w14:paraId="27570C0C" w14:textId="77777777" w:rsidR="00A82319" w:rsidRPr="008B1C5C" w:rsidRDefault="008B1C5C" w:rsidP="00D438B4">
                            <w:pPr>
                              <w:pStyle w:val="BlockText"/>
                              <w:jc w:val="both"/>
                              <w:rPr>
                                <w:sz w:val="20"/>
                              </w:rPr>
                            </w:pPr>
                            <w:r w:rsidRPr="008B1C5C">
                              <w:rPr>
                                <w:sz w:val="20"/>
                              </w:rPr>
                              <w:t>The Food Science team at the University of Massachusetts investigated the risk of microbial cross contamination due to small scale postharvest processing practices (DIY washing machines for leafy green processing) by developing a scientifically-based assessment of postharvest practices to identify risks; determined practical, easily-implemented measures for small scale production operations</w:t>
                            </w:r>
                            <w:r>
                              <w:rPr>
                                <w:sz w:val="20"/>
                              </w:rPr>
                              <w:t>. The key findings and resources related to this project are summarized in this research brief</w:t>
                            </w:r>
                            <w:r w:rsidRPr="008B1C5C">
                              <w:rPr>
                                <w:sz w:val="20"/>
                              </w:rPr>
                              <w:t>.</w:t>
                            </w:r>
                          </w:p>
                        </w:tc>
                      </w:tr>
                      <w:tr w:rsidR="00A82319" w:rsidRPr="008B1C5C" w14:paraId="7EF1CD67" w14:textId="77777777" w:rsidTr="00AA5E71">
                        <w:trPr>
                          <w:trHeight w:hRule="exact" w:val="288"/>
                        </w:trPr>
                        <w:tc>
                          <w:tcPr>
                            <w:tcW w:w="3518" w:type="dxa"/>
                            <w:shd w:val="clear" w:color="auto" w:fill="9D2235"/>
                          </w:tcPr>
                          <w:p w14:paraId="34035572" w14:textId="77777777" w:rsidR="00A82319" w:rsidRPr="008B1C5C" w:rsidRDefault="00A82319">
                            <w:pPr>
                              <w:rPr>
                                <w:sz w:val="18"/>
                              </w:rPr>
                            </w:pPr>
                          </w:p>
                        </w:tc>
                      </w:tr>
                      <w:tr w:rsidR="00A82319" w:rsidRPr="008B1C5C" w14:paraId="4F7C5510" w14:textId="77777777" w:rsidTr="00AA5E71">
                        <w:trPr>
                          <w:trHeight w:hRule="exact" w:val="3312"/>
                        </w:trPr>
                        <w:tc>
                          <w:tcPr>
                            <w:tcW w:w="3518" w:type="dxa"/>
                            <w:shd w:val="clear" w:color="auto" w:fill="9D2235"/>
                          </w:tcPr>
                          <w:p w14:paraId="1D61E434" w14:textId="77777777" w:rsidR="00A82319" w:rsidRPr="008B1C5C" w:rsidRDefault="00AA5E71">
                            <w:pPr>
                              <w:rPr>
                                <w:sz w:val="18"/>
                              </w:rPr>
                            </w:pPr>
                            <w:r w:rsidRPr="008B1C5C">
                              <w:rPr>
                                <w:noProof/>
                                <w:sz w:val="18"/>
                              </w:rPr>
                              <w:drawing>
                                <wp:inline distT="0" distB="0" distL="0" distR="0" wp14:anchorId="37E831DF" wp14:editId="3E5477BC">
                                  <wp:extent cx="5486400" cy="3200400"/>
                                  <wp:effectExtent l="0" t="0" r="0" b="0"/>
                                  <wp:docPr id="3" name="ea7177f0fc22d92f878b51352bd26b6864857af847deaaf4d58f21d29a18.jpg" descr="Image of baby spinach leaves"/>
                                  <wp:cNvGraphicFramePr/>
                                  <a:graphic xmlns:a="http://schemas.openxmlformats.org/drawingml/2006/main">
                                    <a:graphicData uri="http://schemas.openxmlformats.org/drawingml/2006/picture">
                                      <pic:pic xmlns:pic="http://schemas.openxmlformats.org/drawingml/2006/picture">
                                        <pic:nvPicPr>
                                          <pic:cNvPr id="3" name="ea7177f0fc22d92f878b51352bd26b6864857af847deaaf4d58f21d29a18.jpg" descr="Image of baby spinach leaves"/>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233930" cy="1172845"/>
                                          </a:xfrm>
                                          <a:prstGeom prst="rect">
                                            <a:avLst/>
                                          </a:prstGeom>
                                        </pic:spPr>
                                      </pic:pic>
                                    </a:graphicData>
                                  </a:graphic>
                                </wp:inline>
                              </w:drawing>
                            </w:r>
                          </w:p>
                        </w:tc>
                      </w:tr>
                    </w:tbl>
                    <w:p w14:paraId="6FD82D29" w14:textId="183F5F02" w:rsidR="00A82319" w:rsidRPr="008B1C5C" w:rsidRDefault="00A82319">
                      <w:pPr>
                        <w:pStyle w:val="Caption"/>
                        <w:rPr>
                          <w:sz w:val="16"/>
                        </w:rPr>
                      </w:pPr>
                    </w:p>
                  </w:txbxContent>
                </v:textbox>
                <w10:wrap type="square" anchorx="margin"/>
              </v:shape>
            </w:pict>
          </mc:Fallback>
        </mc:AlternateContent>
      </w:r>
      <w:r w:rsidR="00071285">
        <w:t xml:space="preserve">Authors: </w:t>
      </w:r>
      <w:r w:rsidR="00AA5E71" w:rsidRPr="00AA5E71">
        <w:t>Pavana Harathy Chennupati, Pragathi Kamarasu, Matthew D. Moore, Amanda J. Kinchla</w:t>
      </w:r>
    </w:p>
    <w:p w14:paraId="2DCAE5DB" w14:textId="77777777" w:rsidR="4D62D248" w:rsidRDefault="4D62D248" w:rsidP="4D62D248">
      <w:pPr>
        <w:pStyle w:val="Subtitle"/>
      </w:pPr>
    </w:p>
    <w:p w14:paraId="5BE0C5B1" w14:textId="77777777" w:rsidR="4D62D248" w:rsidRDefault="4D62D248" w:rsidP="4D62D248">
      <w:pPr>
        <w:pStyle w:val="Subtitle"/>
      </w:pPr>
    </w:p>
    <w:p w14:paraId="590D0DE9" w14:textId="77777777" w:rsidR="00A82319" w:rsidRPr="00AA5E71" w:rsidRDefault="00AA5E71" w:rsidP="00E82293">
      <w:pPr>
        <w:pStyle w:val="Heading1"/>
        <w:jc w:val="both"/>
      </w:pPr>
      <w:r>
        <w:rPr>
          <w:rFonts w:ascii="Arial" w:eastAsia="Arial" w:hAnsi="Arial" w:cs="Arial"/>
          <w:szCs w:val="24"/>
        </w:rPr>
        <w:t>Introduction</w:t>
      </w:r>
    </w:p>
    <w:p w14:paraId="64DB9216" w14:textId="77777777" w:rsidR="00906D6E" w:rsidRDefault="2E17FA41" w:rsidP="592A6132">
      <w:pPr>
        <w:jc w:val="both"/>
      </w:pPr>
      <w:r>
        <w:t xml:space="preserve">A team in the UMass Amherst Food Science Department recently completed a research study that evaluated the microbial risks associated with </w:t>
      </w:r>
      <w:r w:rsidR="07587312">
        <w:t>modified</w:t>
      </w:r>
      <w:r>
        <w:t xml:space="preserve"> washing machines used for drying fresh produce</w:t>
      </w:r>
      <w:r w:rsidR="374160D4">
        <w:t xml:space="preserve">. </w:t>
      </w:r>
      <w:r>
        <w:t xml:space="preserve">Small-scale producers often use </w:t>
      </w:r>
      <w:r w:rsidR="3F10E500">
        <w:t>modified</w:t>
      </w:r>
      <w:r>
        <w:t xml:space="preserve"> washing machines to dry their fresh produce as a low-cost alternative to commercial drying units.</w:t>
      </w:r>
      <w:r w:rsidRPr="592A6132">
        <w:rPr>
          <w:rFonts w:eastAsia="Arial"/>
        </w:rPr>
        <w:t xml:space="preserve"> </w:t>
      </w:r>
      <w:r>
        <w:t xml:space="preserve">These </w:t>
      </w:r>
      <w:r w:rsidR="6A411644" w:rsidRPr="592A6132">
        <w:rPr>
          <w:rFonts w:eastAsia="SimSun"/>
        </w:rPr>
        <w:t>modified</w:t>
      </w:r>
      <w:r w:rsidRPr="592A6132">
        <w:rPr>
          <w:rFonts w:eastAsia="SimSun"/>
        </w:rPr>
        <w:t xml:space="preserve"> washing machines are cost-efficient, innovative, and have an effective production speed for drying leafy greens. </w:t>
      </w:r>
      <w:r w:rsidR="6C0EB944" w:rsidRPr="592A6132">
        <w:rPr>
          <w:rFonts w:eastAsia="SimSun"/>
        </w:rPr>
        <w:t>However, t</w:t>
      </w:r>
      <w:r>
        <w:t xml:space="preserve">he potential microbial risks of these units </w:t>
      </w:r>
      <w:r w:rsidR="6C0EB944">
        <w:t>need to be better investigated, and the cleaning and sanitation guidelines for these units need to be</w:t>
      </w:r>
      <w:r>
        <w:t xml:space="preserve"> established. </w:t>
      </w:r>
      <w:r w:rsidR="6C0EB944">
        <w:t>Furthermore, c</w:t>
      </w:r>
      <w:r>
        <w:t xml:space="preserve">leaning and sanitation of food contact surfaces is mandatory according to </w:t>
      </w:r>
      <w:r w:rsidR="6C0EB944">
        <w:t xml:space="preserve">the </w:t>
      </w:r>
      <w:r>
        <w:t xml:space="preserve">US FDA (CFR title 21, volume 2), </w:t>
      </w:r>
      <w:r w:rsidR="6C0EB944">
        <w:t>and implementing</w:t>
      </w:r>
      <w:r>
        <w:t xml:space="preserve"> the Food Safety Modernization Act</w:t>
      </w:r>
      <w:r w:rsidR="6C0EB944">
        <w:t xml:space="preserve"> has</w:t>
      </w:r>
      <w:r>
        <w:t xml:space="preserve"> </w:t>
      </w:r>
      <w:r w:rsidR="6C0EB944">
        <w:t>increased on-farm regulations</w:t>
      </w:r>
      <w:r w:rsidR="300882B7">
        <w:t xml:space="preserve">. </w:t>
      </w:r>
    </w:p>
    <w:p w14:paraId="56804C27" w14:textId="77777777" w:rsidR="00AA5E71" w:rsidRPr="00AA5E71" w:rsidRDefault="00AA5E71" w:rsidP="0049762E">
      <w:pPr>
        <w:rPr>
          <w:rFonts w:eastAsia="SimSun"/>
        </w:rPr>
      </w:pPr>
      <w:r w:rsidRPr="00AA5E71">
        <w:rPr>
          <w:rFonts w:eastAsia="SimSun"/>
        </w:rPr>
        <w:t>The</w:t>
      </w:r>
      <w:r w:rsidR="00906D6E">
        <w:rPr>
          <w:rFonts w:eastAsia="SimSun"/>
        </w:rPr>
        <w:t>refore, this</w:t>
      </w:r>
      <w:r w:rsidRPr="00AA5E71">
        <w:rPr>
          <w:rFonts w:eastAsia="SimSun"/>
        </w:rPr>
        <w:t xml:space="preserve"> research project aimed to address three primary research questions.</w:t>
      </w:r>
    </w:p>
    <w:p w14:paraId="12F65F2B" w14:textId="77777777" w:rsidR="00AA5E71" w:rsidRPr="00AA5E71" w:rsidRDefault="2E17FA41" w:rsidP="0049762E">
      <w:pPr>
        <w:rPr>
          <w:rFonts w:eastAsia="SimSun"/>
        </w:rPr>
      </w:pPr>
      <w:r w:rsidRPr="592A6132">
        <w:rPr>
          <w:rFonts w:eastAsia="SimSun"/>
        </w:rPr>
        <w:t>1.</w:t>
      </w:r>
      <w:r w:rsidR="00AA5E71">
        <w:tab/>
      </w:r>
      <w:r w:rsidRPr="592A6132">
        <w:rPr>
          <w:rFonts w:eastAsia="SimSun"/>
        </w:rPr>
        <w:t xml:space="preserve">What is the overall contamination risk of using </w:t>
      </w:r>
      <w:r w:rsidR="2431CAA2" w:rsidRPr="592A6132">
        <w:rPr>
          <w:rFonts w:eastAsia="SimSun"/>
        </w:rPr>
        <w:t>modified</w:t>
      </w:r>
      <w:r w:rsidRPr="592A6132">
        <w:rPr>
          <w:rFonts w:eastAsia="SimSun"/>
        </w:rPr>
        <w:t xml:space="preserve"> washing machines for drying leafy greens? </w:t>
      </w:r>
    </w:p>
    <w:p w14:paraId="10ADB6C9" w14:textId="77777777" w:rsidR="00AA5E71" w:rsidRPr="00AA5E71" w:rsidRDefault="00AA5E71" w:rsidP="0049762E">
      <w:pPr>
        <w:rPr>
          <w:rFonts w:eastAsia="SimSun"/>
        </w:rPr>
      </w:pPr>
      <w:r w:rsidRPr="00AA5E71">
        <w:rPr>
          <w:rFonts w:eastAsia="SimSun"/>
        </w:rPr>
        <w:t>2.</w:t>
      </w:r>
      <w:r w:rsidRPr="00AA5E71">
        <w:rPr>
          <w:rFonts w:eastAsia="SimSun"/>
        </w:rPr>
        <w:tab/>
        <w:t>Can the contamination transfer from contaminated equipment to fresh</w:t>
      </w:r>
      <w:r>
        <w:rPr>
          <w:rFonts w:eastAsia="SimSun"/>
        </w:rPr>
        <w:t>,</w:t>
      </w:r>
      <w:r w:rsidRPr="00AA5E71">
        <w:rPr>
          <w:rFonts w:eastAsia="SimSun"/>
        </w:rPr>
        <w:t xml:space="preserve"> non-inoculated spinach?</w:t>
      </w:r>
    </w:p>
    <w:p w14:paraId="7349FF67" w14:textId="77777777" w:rsidR="00AA5E71" w:rsidRPr="00306B91" w:rsidRDefault="2E17FA41" w:rsidP="0049762E">
      <w:pPr>
        <w:rPr>
          <w:rFonts w:eastAsia="SimSun"/>
        </w:rPr>
      </w:pPr>
      <w:r w:rsidRPr="592A6132">
        <w:rPr>
          <w:rFonts w:eastAsia="SimSun"/>
        </w:rPr>
        <w:t>3.</w:t>
      </w:r>
      <w:r w:rsidR="00AA5E71">
        <w:tab/>
      </w:r>
      <w:r w:rsidRPr="592A6132">
        <w:rPr>
          <w:rFonts w:eastAsia="SimSun"/>
        </w:rPr>
        <w:t xml:space="preserve">Can </w:t>
      </w:r>
      <w:r w:rsidR="6E18A030" w:rsidRPr="592A6132">
        <w:rPr>
          <w:rFonts w:eastAsia="SimSun"/>
        </w:rPr>
        <w:t>modified</w:t>
      </w:r>
      <w:r w:rsidRPr="592A6132">
        <w:rPr>
          <w:rFonts w:eastAsia="SimSun"/>
        </w:rPr>
        <w:t xml:space="preserve"> washing machines for drying leafy greens be cleaned and sanitized to manage microbial risk effectively?</w:t>
      </w:r>
    </w:p>
    <w:p w14:paraId="78D81012" w14:textId="77777777" w:rsidR="00A82319" w:rsidRDefault="00AA5E71" w:rsidP="00E82293">
      <w:pPr>
        <w:pStyle w:val="Heading2"/>
        <w:jc w:val="both"/>
      </w:pPr>
      <w:r>
        <w:rPr>
          <w:rFonts w:ascii="Arial" w:eastAsia="Arial" w:hAnsi="Arial" w:cs="Arial"/>
          <w:b/>
          <w:bCs/>
          <w:caps/>
          <w:szCs w:val="24"/>
        </w:rPr>
        <w:t>approach</w:t>
      </w:r>
    </w:p>
    <w:p w14:paraId="13ED73E9" w14:textId="77777777" w:rsidR="00A82319" w:rsidRDefault="0CFFF660" w:rsidP="00E82293">
      <w:pPr>
        <w:jc w:val="both"/>
        <w:rPr>
          <w:rFonts w:eastAsia="SimSun"/>
        </w:rPr>
      </w:pPr>
      <w:r w:rsidRPr="00306B91">
        <w:t xml:space="preserve">The team built a </w:t>
      </w:r>
      <w:r w:rsidR="509E39D0" w:rsidRPr="00306B91">
        <w:t>modified</w:t>
      </w:r>
      <w:r w:rsidRPr="00306B91">
        <w:t xml:space="preserve"> washing machine with the help of </w:t>
      </w:r>
      <w:r w:rsidRPr="00C26422">
        <w:t xml:space="preserve">the </w:t>
      </w:r>
      <w:hyperlink r:id="rId14" w:history="1">
        <w:r w:rsidRPr="00C26422">
          <w:rPr>
            <w:rStyle w:val="Hyperlink"/>
            <w:rFonts w:ascii="Arial" w:hAnsi="Arial" w:cs="Arial"/>
          </w:rPr>
          <w:t>UVM EXTENSION AG ENGINEERING</w:t>
        </w:r>
      </w:hyperlink>
      <w:r w:rsidRPr="00C26422">
        <w:t xml:space="preserve"> </w:t>
      </w:r>
      <w:r w:rsidRPr="00C26422">
        <w:rPr>
          <w:rFonts w:eastAsia="SimSun"/>
        </w:rPr>
        <w:t>team. The various parts of the washing machine (Speed Queen) were removed and rewired only to keep the central centrifugal force, the water-collecting drum, and the brake system</w:t>
      </w:r>
      <w:r w:rsidRPr="00306B91">
        <w:rPr>
          <w:rFonts w:eastAsia="SimSun"/>
        </w:rPr>
        <w:t xml:space="preserve"> intact. </w:t>
      </w:r>
      <w:r w:rsidRPr="00306B91">
        <w:rPr>
          <w:rFonts w:eastAsia="SimSun"/>
        </w:rPr>
        <w:lastRenderedPageBreak/>
        <w:t xml:space="preserve">Perforated fishing baskets were used as loading buckets, which are in </w:t>
      </w:r>
      <w:r w:rsidR="00906D6E">
        <w:rPr>
          <w:rFonts w:eastAsia="SimSun"/>
          <w:noProof/>
        </w:rPr>
        <mc:AlternateContent>
          <mc:Choice Requires="wpg">
            <w:drawing>
              <wp:anchor distT="0" distB="0" distL="114300" distR="114300" simplePos="0" relativeHeight="251667456" behindDoc="0" locked="0" layoutInCell="1" allowOverlap="1" wp14:anchorId="32B5FECE" wp14:editId="22A848CE">
                <wp:simplePos x="0" y="0"/>
                <wp:positionH relativeFrom="column">
                  <wp:posOffset>307074</wp:posOffset>
                </wp:positionH>
                <wp:positionV relativeFrom="paragraph">
                  <wp:posOffset>493</wp:posOffset>
                </wp:positionV>
                <wp:extent cx="6356350" cy="2748916"/>
                <wp:effectExtent l="0" t="0" r="6350" b="0"/>
                <wp:wrapTight wrapText="bothSides">
                  <wp:wrapPolygon edited="0">
                    <wp:start x="0" y="0"/>
                    <wp:lineTo x="0" y="21405"/>
                    <wp:lineTo x="21557" y="21405"/>
                    <wp:lineTo x="21557" y="0"/>
                    <wp:lineTo x="0" y="0"/>
                  </wp:wrapPolygon>
                </wp:wrapTight>
                <wp:docPr id="8" name="Group 8" descr="Images of three different layers of the modified washing machine"/>
                <wp:cNvGraphicFramePr/>
                <a:graphic xmlns:a="http://schemas.openxmlformats.org/drawingml/2006/main">
                  <a:graphicData uri="http://schemas.microsoft.com/office/word/2010/wordprocessingGroup">
                    <wpg:wgp>
                      <wpg:cNvGrpSpPr/>
                      <wpg:grpSpPr>
                        <a:xfrm>
                          <a:off x="0" y="0"/>
                          <a:ext cx="6356350" cy="2748916"/>
                          <a:chOff x="0" y="0"/>
                          <a:chExt cx="5273675" cy="2247265"/>
                        </a:xfrm>
                      </wpg:grpSpPr>
                      <pic:pic xmlns:pic="http://schemas.openxmlformats.org/drawingml/2006/picture">
                        <pic:nvPicPr>
                          <pic:cNvPr id="751403228" name="Picture 751403228"/>
                          <pic:cNvPicPr>
                            <a:picLocks noChangeAspect="1"/>
                          </pic:cNvPicPr>
                        </pic:nvPicPr>
                        <pic:blipFill>
                          <a:blip r:embed="rId15"/>
                          <a:stretch>
                            <a:fillRect/>
                          </a:stretch>
                        </pic:blipFill>
                        <pic:spPr>
                          <a:xfrm>
                            <a:off x="0" y="0"/>
                            <a:ext cx="5273675" cy="1853565"/>
                          </a:xfrm>
                          <a:prstGeom prst="rect">
                            <a:avLst/>
                          </a:prstGeom>
                        </pic:spPr>
                      </pic:pic>
                      <wps:wsp>
                        <wps:cNvPr id="990668724" name="Rectangle 990668724"/>
                        <wps:cNvSpPr/>
                        <wps:spPr>
                          <a:xfrm>
                            <a:off x="0" y="1911350"/>
                            <a:ext cx="5273675" cy="335915"/>
                          </a:xfrm>
                          <a:prstGeom prst="rect">
                            <a:avLst/>
                          </a:prstGeom>
                          <a:solidFill>
                            <a:srgbClr val="FFFFFF"/>
                          </a:solidFill>
                          <a:ln>
                            <a:noFill/>
                          </a:ln>
                        </wps:spPr>
                        <wps:txbx>
                          <w:txbxContent>
                            <w:p w14:paraId="46298ECF" w14:textId="77777777" w:rsidR="00381085" w:rsidRDefault="00000000" w:rsidP="00512809">
                              <w:pPr>
                                <w:spacing w:line="276" w:lineRule="auto"/>
                                <w:rPr>
                                  <w:rFonts w:ascii="Georgia" w:hAnsi="Georgia"/>
                                  <w:kern w:val="0"/>
                                  <w14:ligatures w14:val="none"/>
                                </w:rPr>
                              </w:pPr>
                              <w:r>
                                <w:rPr>
                                  <w:rFonts w:ascii="Georgia" w:hAnsi="Georgia"/>
                                </w:rPr>
                                <w:t xml:space="preserve">Figure 1. Top view of the different layers of the DIY </w:t>
                              </w:r>
                              <w:r>
                                <w:rPr>
                                  <w:rFonts w:ascii="Georgia" w:hAnsi="Georgia"/>
                                  <w:color w:val="000000"/>
                                </w:rPr>
                                <w:t>modified</w:t>
                              </w:r>
                              <w:r>
                                <w:rPr>
                                  <w:rFonts w:ascii="Georgia" w:hAnsi="Georgia"/>
                                </w:rPr>
                                <w:t xml:space="preserve"> washing machine labeled as A. loading basket, B. internal chamber, and C. water collection chamber.</w:t>
                              </w:r>
                            </w:p>
                          </w:txbxContent>
                        </wps:txbx>
                        <wps:bodyPr spcFirstLastPara="0" wrap="square"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32B5FECE" id="Group 8" o:spid="_x0000_s1027" alt="Images of three different layers of the modified washing machine" style="position:absolute;left:0;text-align:left;margin-left:24.2pt;margin-top:.05pt;width:500.5pt;height:216.45pt;z-index:251667456;mso-width-relative:margin;mso-height-relative:margin" coordsize="52736,2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403228" o:spid="_x0000_s1028" type="#_x0000_t75" style="position:absolute;width:52736;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">
                  <v:imagedata r:id="rId16" o:title=""/>
                </v:shape>
                <v:rect id="Rectangle 990668724" o:spid="_x0000_s1029" style="position:absolute;top:19113;width:5273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" stroked="f">
                  <v:textbox inset="0,0,0,0">
                    <w:txbxContent>
                      <w:p w14:paraId="46298ECF" w14:textId="77777777" w:rsidR="00000000" w:rsidRDefault="00000000" w:rsidP="00512809">
                        <w:pPr>
                          <w:spacing w:line="276" w:lineRule="auto"/>
                          <w:rPr>
                            <w:rFonts w:ascii="Georgia" w:hAnsi="Georgia"/>
                            <w:kern w:val="0"/>
                            <w14:ligatures w14:val="none"/>
                          </w:rPr>
                        </w:pPr>
                        <w:r>
                          <w:rPr>
                            <w:rFonts w:ascii="Georgia" w:hAnsi="Georgia"/>
                          </w:rPr>
                          <w:t xml:space="preserve">Figure 1. Top view of the different layers of the DIY </w:t>
                        </w:r>
                        <w:r>
                          <w:rPr>
                            <w:rFonts w:ascii="Georgia" w:hAnsi="Georgia"/>
                            <w:color w:val="000000"/>
                          </w:rPr>
                          <w:t>modified</w:t>
                        </w:r>
                        <w:r>
                          <w:rPr>
                            <w:rFonts w:ascii="Georgia" w:hAnsi="Georgia"/>
                          </w:rPr>
                          <w:t xml:space="preserve"> washing machine labeled as A. loading basket, B. internal chamber, and C. water collection chamber.</w:t>
                        </w:r>
                      </w:p>
                    </w:txbxContent>
                  </v:textbox>
                </v:rect>
                <w10:wrap type="tight"/>
              </v:group>
            </w:pict>
          </mc:Fallback>
        </mc:AlternateContent>
      </w:r>
      <w:r w:rsidRPr="00306B91">
        <w:rPr>
          <w:rFonts w:eastAsia="SimSun"/>
        </w:rPr>
        <w:t>direct contact with the produce. Hence, in the end, the machine consist</w:t>
      </w:r>
      <w:r>
        <w:rPr>
          <w:rFonts w:eastAsia="SimSun"/>
        </w:rPr>
        <w:t>s</w:t>
      </w:r>
      <w:r w:rsidRPr="00306B91">
        <w:rPr>
          <w:rFonts w:eastAsia="SimSun"/>
        </w:rPr>
        <w:t xml:space="preserve"> of 3 layers</w:t>
      </w:r>
      <w:r>
        <w:rPr>
          <w:rFonts w:eastAsia="SimSun"/>
        </w:rPr>
        <w:t>:</w:t>
      </w:r>
      <w:r w:rsidRPr="00306B91">
        <w:rPr>
          <w:rFonts w:eastAsia="SimSun"/>
        </w:rPr>
        <w:t xml:space="preserve"> a loading basket, an internal chamber, and a water-collection chamber, as depicted in Figure 1</w:t>
      </w:r>
      <w:r w:rsidR="4A775BF4" w:rsidRPr="00306B91">
        <w:rPr>
          <w:rFonts w:eastAsia="SimSun"/>
        </w:rPr>
        <w:t xml:space="preserve">. </w:t>
      </w:r>
    </w:p>
    <w:p w14:paraId="17845E61" w14:textId="77777777" w:rsidR="003F3E9C" w:rsidRDefault="0CFFF660" w:rsidP="00E82293">
      <w:pPr>
        <w:jc w:val="both"/>
        <w:rPr>
          <w:rFonts w:eastAsia="SimSun"/>
        </w:rPr>
      </w:pPr>
      <w:r w:rsidRPr="592A6132">
        <w:rPr>
          <w:rFonts w:eastAsia="SimSun"/>
        </w:rPr>
        <w:t xml:space="preserve">Several foodborne outbreaks reported between 2006-2023 were associated with </w:t>
      </w:r>
      <w:r w:rsidRPr="592A6132">
        <w:rPr>
          <w:rFonts w:eastAsia="SimSun"/>
          <w:i/>
          <w:iCs/>
        </w:rPr>
        <w:t>Listeria monocytogenes</w:t>
      </w:r>
      <w:r w:rsidRPr="592A6132">
        <w:rPr>
          <w:rFonts w:eastAsia="SimSun"/>
        </w:rPr>
        <w:t xml:space="preserve"> in various parts of the world [1] [2]. Vegetative pathogens, such as </w:t>
      </w:r>
      <w:r w:rsidR="6C0EB944" w:rsidRPr="592A6132">
        <w:rPr>
          <w:rFonts w:eastAsia="SimSun"/>
          <w:i/>
          <w:iCs/>
        </w:rPr>
        <w:t>L. monocytogenes,</w:t>
      </w:r>
      <w:r w:rsidR="6C0EB944" w:rsidRPr="592A6132">
        <w:rPr>
          <w:rFonts w:eastAsia="SimSun"/>
        </w:rPr>
        <w:t xml:space="preserve"> </w:t>
      </w:r>
      <w:r w:rsidRPr="592A6132">
        <w:rPr>
          <w:rFonts w:eastAsia="SimSun"/>
        </w:rPr>
        <w:t xml:space="preserve">are commonly present in any stage of harvesting, processing, packaging, transportation, etc., and contaminate fresh produce. </w:t>
      </w:r>
      <w:r w:rsidR="2CBAD44B" w:rsidRPr="592A6132">
        <w:rPr>
          <w:rFonts w:eastAsia="SimSun"/>
          <w:i/>
          <w:iCs/>
        </w:rPr>
        <w:t xml:space="preserve">Listeria </w:t>
      </w:r>
      <w:r w:rsidR="2CBAD44B" w:rsidRPr="592A6132">
        <w:rPr>
          <w:rFonts w:eastAsia="SimSun"/>
        </w:rPr>
        <w:t>can be present in fresh produce, and contaminated produce might result in severe illness</w:t>
      </w:r>
      <w:r w:rsidR="2CBAD44B" w:rsidRPr="592A6132">
        <w:rPr>
          <w:rFonts w:eastAsia="SimSun"/>
          <w:i/>
          <w:iCs/>
        </w:rPr>
        <w:t>.</w:t>
      </w:r>
      <w:r w:rsidRPr="592A6132">
        <w:rPr>
          <w:rFonts w:eastAsia="SimSun"/>
        </w:rPr>
        <w:t xml:space="preserve"> It is a resilient bacterium as it can survive even at </w:t>
      </w:r>
      <w:proofErr w:type="gramStart"/>
      <w:r w:rsidRPr="592A6132">
        <w:rPr>
          <w:rFonts w:eastAsia="SimSun"/>
        </w:rPr>
        <w:t>refrigeration</w:t>
      </w:r>
      <w:proofErr w:type="gramEnd"/>
      <w:r w:rsidRPr="592A6132">
        <w:rPr>
          <w:rFonts w:eastAsia="SimSun"/>
        </w:rPr>
        <w:t xml:space="preserve"> temperatures. With a high fatality rate in immune-compromised populations, </w:t>
      </w:r>
      <w:r w:rsidR="6C0EB944" w:rsidRPr="592A6132">
        <w:rPr>
          <w:rFonts w:eastAsia="SimSun"/>
        </w:rPr>
        <w:t>listeriosis</w:t>
      </w:r>
      <w:r w:rsidRPr="592A6132">
        <w:rPr>
          <w:rFonts w:eastAsia="SimSun"/>
        </w:rPr>
        <w:t xml:space="preserve"> severity can range from moderate gastroenteritis to serious illness states (septicemia, encephalitis, meningitis, miscarriages, and stillbirths) [2]. To mimic this natural contamination, </w:t>
      </w:r>
      <w:r w:rsidRPr="592A6132">
        <w:rPr>
          <w:rFonts w:eastAsia="SimSun"/>
          <w:i/>
          <w:iCs/>
        </w:rPr>
        <w:t>Listeria innocua</w:t>
      </w:r>
      <w:r w:rsidRPr="592A6132">
        <w:rPr>
          <w:rFonts w:eastAsia="SimSun"/>
        </w:rPr>
        <w:t xml:space="preserve"> (</w:t>
      </w:r>
      <w:r w:rsidR="6C0EB944" w:rsidRPr="592A6132">
        <w:rPr>
          <w:rFonts w:eastAsia="SimSun"/>
        </w:rPr>
        <w:t xml:space="preserve">a </w:t>
      </w:r>
      <w:r w:rsidRPr="592A6132">
        <w:rPr>
          <w:rFonts w:eastAsia="SimSun"/>
        </w:rPr>
        <w:t xml:space="preserve">non-pathogenic microbial strain of </w:t>
      </w:r>
      <w:r w:rsidRPr="592A6132">
        <w:rPr>
          <w:rFonts w:eastAsia="SimSun"/>
          <w:i/>
          <w:iCs/>
        </w:rPr>
        <w:t>Listeria monocytogenes</w:t>
      </w:r>
      <w:r w:rsidRPr="592A6132">
        <w:rPr>
          <w:rFonts w:eastAsia="SimSun"/>
        </w:rPr>
        <w:t xml:space="preserve">) was used in the experimental </w:t>
      </w:r>
      <w:r w:rsidR="6C0EB944" w:rsidRPr="592A6132">
        <w:rPr>
          <w:rFonts w:eastAsia="SimSun"/>
        </w:rPr>
        <w:t>trials</w:t>
      </w:r>
      <w:r w:rsidRPr="592A6132">
        <w:rPr>
          <w:rFonts w:eastAsia="SimSun"/>
        </w:rPr>
        <w:t>.</w:t>
      </w:r>
    </w:p>
    <w:p w14:paraId="4C257393" w14:textId="77777777" w:rsidR="003F3E9C" w:rsidRDefault="003F3E9C" w:rsidP="00E82293">
      <w:pPr>
        <w:jc w:val="both"/>
        <w:rPr>
          <w:rFonts w:ascii="Arial" w:eastAsia="Arial" w:hAnsi="Arial" w:cs="Arial"/>
          <w:b/>
          <w:bCs/>
          <w:caps/>
          <w:color w:val="9D2235"/>
          <w:szCs w:val="24"/>
        </w:rPr>
      </w:pPr>
      <w:r>
        <w:rPr>
          <w:rFonts w:ascii="Arial" w:eastAsia="Arial" w:hAnsi="Arial" w:cs="Arial"/>
          <w:b/>
          <w:bCs/>
          <w:caps/>
          <w:color w:val="9D2235"/>
          <w:szCs w:val="24"/>
        </w:rPr>
        <w:t>results</w:t>
      </w:r>
    </w:p>
    <w:p w14:paraId="53CF9B0E" w14:textId="77777777" w:rsidR="003F3E9C" w:rsidRDefault="0CFFF660" w:rsidP="00E82293">
      <w:pPr>
        <w:pStyle w:val="Heading2"/>
        <w:jc w:val="both"/>
      </w:pPr>
      <w:r>
        <w:t xml:space="preserve">What is the overall contamination risk of using </w:t>
      </w:r>
      <w:r w:rsidR="7ED4E90C">
        <w:t>modified</w:t>
      </w:r>
      <w:r>
        <w:t xml:space="preserve"> washing machines for drying leafy greens? </w:t>
      </w:r>
    </w:p>
    <w:p w14:paraId="5E7C3AF5" w14:textId="77777777" w:rsidR="003F3E9C" w:rsidRDefault="0CFFF660" w:rsidP="00E82293">
      <w:pPr>
        <w:jc w:val="both"/>
      </w:pPr>
      <w:r w:rsidRPr="592A6132">
        <w:rPr>
          <w:i/>
          <w:iCs/>
        </w:rPr>
        <w:t>Listeria innocua</w:t>
      </w:r>
      <w:r>
        <w:t xml:space="preserve"> was inoculated onto fresh spinach at high (10</w:t>
      </w:r>
      <w:r w:rsidRPr="592A6132">
        <w:rPr>
          <w:vertAlign w:val="superscript"/>
        </w:rPr>
        <w:t>6</w:t>
      </w:r>
      <w:r>
        <w:t xml:space="preserve"> CFU/ml) and low concentrations (10</w:t>
      </w:r>
      <w:r w:rsidRPr="592A6132">
        <w:rPr>
          <w:vertAlign w:val="superscript"/>
        </w:rPr>
        <w:t xml:space="preserve">3 </w:t>
      </w:r>
      <w:r>
        <w:t>CFU/ml) for the experiments. Spinach samples were inoculated</w:t>
      </w:r>
      <w:r w:rsidR="6C0EB944">
        <w:t xml:space="preserve"> and</w:t>
      </w:r>
      <w:r>
        <w:t xml:space="preserve"> dried, then washed and spin-dried in the </w:t>
      </w:r>
      <w:r w:rsidR="7DAC534C">
        <w:t>modified</w:t>
      </w:r>
      <w:r>
        <w:t xml:space="preserve"> washing machine. Post-drying, all </w:t>
      </w:r>
      <w:r w:rsidR="7F7B6021">
        <w:t>three-unit</w:t>
      </w:r>
      <w:r>
        <w:t xml:space="preserve"> layers were analyzed for the presence of </w:t>
      </w:r>
      <w:r w:rsidRPr="592A6132">
        <w:rPr>
          <w:i/>
          <w:iCs/>
        </w:rPr>
        <w:t>L. innocua</w:t>
      </w:r>
      <w:r>
        <w:t xml:space="preserve">. </w:t>
      </w:r>
    </w:p>
    <w:p w14:paraId="5EEE9ECC" w14:textId="77777777" w:rsidR="003F3E9C" w:rsidRDefault="003F3E9C" w:rsidP="00E82293">
      <w:pPr>
        <w:jc w:val="both"/>
      </w:pPr>
      <w:r>
        <w:rPr>
          <w:noProof/>
        </w:rPr>
        <w:lastRenderedPageBreak/>
        <mc:AlternateContent>
          <mc:Choice Requires="wpg">
            <w:drawing>
              <wp:anchor distT="0" distB="0" distL="114300" distR="114300" simplePos="0" relativeHeight="251671552" behindDoc="0" locked="0" layoutInCell="1" allowOverlap="1" wp14:anchorId="27C898C1" wp14:editId="0C8E370C">
                <wp:simplePos x="0" y="0"/>
                <wp:positionH relativeFrom="column">
                  <wp:posOffset>1905000</wp:posOffset>
                </wp:positionH>
                <wp:positionV relativeFrom="paragraph">
                  <wp:posOffset>425450</wp:posOffset>
                </wp:positionV>
                <wp:extent cx="4926330" cy="2712458"/>
                <wp:effectExtent l="0" t="0" r="7620" b="0"/>
                <wp:wrapTight wrapText="bothSides">
                  <wp:wrapPolygon edited="0">
                    <wp:start x="0" y="0"/>
                    <wp:lineTo x="0" y="21393"/>
                    <wp:lineTo x="21550" y="21393"/>
                    <wp:lineTo x="21550" y="0"/>
                    <wp:lineTo x="0" y="0"/>
                  </wp:wrapPolygon>
                </wp:wrapTight>
                <wp:docPr id="15" name="Group 15" descr="Images of front and top view of commercial greens spinner and modified washing machine respectively. "/>
                <wp:cNvGraphicFramePr/>
                <a:graphic xmlns:a="http://schemas.openxmlformats.org/drawingml/2006/main">
                  <a:graphicData uri="http://schemas.microsoft.com/office/word/2010/wordprocessingGroup">
                    <wpg:wgp>
                      <wpg:cNvGrpSpPr/>
                      <wpg:grpSpPr>
                        <a:xfrm>
                          <a:off x="0" y="0"/>
                          <a:ext cx="4926330" cy="2712458"/>
                          <a:chOff x="0" y="0"/>
                          <a:chExt cx="4926330" cy="2712459"/>
                        </a:xfrm>
                      </wpg:grpSpPr>
                      <pic:pic xmlns:pic="http://schemas.openxmlformats.org/drawingml/2006/picture">
                        <pic:nvPicPr>
                          <pic:cNvPr id="537806032" name="Picture 537806032"/>
                          <pic:cNvPicPr>
                            <a:picLocks noChangeAspect="1"/>
                          </pic:cNvPicPr>
                        </pic:nvPicPr>
                        <pic:blipFill>
                          <a:blip r:embed="rId17"/>
                          <a:stretch>
                            <a:fillRect/>
                          </a:stretch>
                        </pic:blipFill>
                        <pic:spPr>
                          <a:xfrm>
                            <a:off x="0" y="0"/>
                            <a:ext cx="4926330" cy="1918171"/>
                          </a:xfrm>
                          <a:prstGeom prst="rect">
                            <a:avLst/>
                          </a:prstGeom>
                        </pic:spPr>
                      </pic:pic>
                      <wps:wsp>
                        <wps:cNvPr id="198193233" name="Rectangle 198193233"/>
                        <wps:cNvSpPr/>
                        <wps:spPr>
                          <a:xfrm>
                            <a:off x="0" y="1918172"/>
                            <a:ext cx="4926330" cy="794287"/>
                          </a:xfrm>
                          <a:prstGeom prst="rect">
                            <a:avLst/>
                          </a:prstGeom>
                          <a:solidFill>
                            <a:srgbClr val="FFFFFF"/>
                          </a:solidFill>
                          <a:ln>
                            <a:noFill/>
                          </a:ln>
                        </wps:spPr>
                        <wps:txbx>
                          <w:txbxContent>
                            <w:p w14:paraId="367D108D" w14:textId="77777777" w:rsidR="00381085" w:rsidRDefault="00000000" w:rsidP="00717780">
                              <w:pPr>
                                <w:spacing w:line="276" w:lineRule="auto"/>
                                <w:rPr>
                                  <w:rFonts w:ascii="Georgia" w:hAnsi="Georgia"/>
                                  <w:kern w:val="0"/>
                                  <w14:ligatures w14:val="none"/>
                                </w:rPr>
                              </w:pPr>
                              <w:r>
                                <w:rPr>
                                  <w:rFonts w:ascii="Georgia" w:hAnsi="Georgia"/>
                                </w:rPr>
                                <w:t>Figure 2. (left) Front and top views of a commercial drying unit (Electrolux vegetable drier COD 60009</w:t>
                              </w:r>
                              <w:r>
                                <w:rPr>
                                  <w:rFonts w:ascii="Georgia" w:hAnsi="Georgia"/>
                                  <w:color w:val="000000"/>
                                </w:rPr>
                                <w:t>5 VP2</w:t>
                              </w:r>
                              <w:r>
                                <w:rPr>
                                  <w:rFonts w:ascii="Georgia" w:hAnsi="Georgia"/>
                                </w:rPr>
                                <w:t>) and (right) a DIY retrofitted washing machine (Speed Queen TC5000WN).</w:t>
                              </w:r>
                            </w:p>
                          </w:txbxContent>
                        </wps:txbx>
                        <wps:bodyPr spcFirstLastPara="0" wrap="square"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27C898C1" id="Group 15" o:spid="_x0000_s1030" alt="Images of front and top view of commercial greens spinner and modified washing machine respectively. " style="position:absolute;left:0;text-align:left;margin-left:150pt;margin-top:33.5pt;width:387.9pt;height:213.6pt;z-index:251671552;mso-width-relative:margin;mso-height-relative:margin" coordsize="49263,2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">
                <v:shape id="Picture 537806032" o:spid="_x0000_s1031" type="#_x0000_t75" style="position:absolute;width:49263;height:1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">
                  <v:imagedata r:id="rId18" o:title=""/>
                </v:shape>
                <v:rect id="Rectangle 198193233" o:spid="_x0000_s1032" style="position:absolute;top:19181;width:49263;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" stroked="f">
                  <v:textbox inset="0,0,0,0">
                    <w:txbxContent>
                      <w:p w14:paraId="367D108D" w14:textId="77777777" w:rsidR="00000000" w:rsidRDefault="00000000" w:rsidP="00717780">
                        <w:pPr>
                          <w:spacing w:line="276" w:lineRule="auto"/>
                          <w:rPr>
                            <w:rFonts w:ascii="Georgia" w:hAnsi="Georgia"/>
                            <w:kern w:val="0"/>
                            <w14:ligatures w14:val="none"/>
                          </w:rPr>
                        </w:pPr>
                        <w:r>
                          <w:rPr>
                            <w:rFonts w:ascii="Georgia" w:hAnsi="Georgia"/>
                          </w:rPr>
                          <w:t>Figure 2. (left) Front and top views of a commercial drying unit (Electrolux vegetable drier COD 60009</w:t>
                        </w:r>
                        <w:r>
                          <w:rPr>
                            <w:rFonts w:ascii="Georgia" w:hAnsi="Georgia"/>
                            <w:color w:val="000000"/>
                          </w:rPr>
                          <w:t>5 VP2</w:t>
                        </w:r>
                        <w:r>
                          <w:rPr>
                            <w:rFonts w:ascii="Georgia" w:hAnsi="Georgia"/>
                          </w:rPr>
                          <w:t>) and (right) a DIY retrofitted washing machine (Speed Queen TC5000WN).</w:t>
                        </w:r>
                      </w:p>
                    </w:txbxContent>
                  </v:textbox>
                </v:rect>
                <w10:wrap type="tight"/>
              </v:group>
            </w:pict>
          </mc:Fallback>
        </mc:AlternateContent>
      </w:r>
      <w:r w:rsidR="0CFFF660">
        <w:t xml:space="preserve">The results of microbial tests showed that even at lower contamination levels, there was a 98% and 99% spread of microorganisms from the produce to the </w:t>
      </w:r>
      <w:r w:rsidR="132DE3FA">
        <w:t>modified</w:t>
      </w:r>
      <w:r w:rsidR="0CFFF660">
        <w:t xml:space="preserve"> unit at low and high inoculation concentrations, respectively. </w:t>
      </w:r>
      <w:r w:rsidR="0CFFF660" w:rsidRPr="592A6132">
        <w:rPr>
          <w:i/>
          <w:iCs/>
        </w:rPr>
        <w:t>L. innocua</w:t>
      </w:r>
      <w:r w:rsidR="0CFFF660">
        <w:t xml:space="preserve"> was present on all three layers of the </w:t>
      </w:r>
      <w:r w:rsidR="70D97383">
        <w:t>modified</w:t>
      </w:r>
      <w:r w:rsidR="0CFFF660">
        <w:t xml:space="preserve"> unit and specifically the immediate contact surface (loading basket), which had the highest microbial counts. The results signify that if there is </w:t>
      </w:r>
      <w:proofErr w:type="gramStart"/>
      <w:r w:rsidR="0CFFF660">
        <w:t>produce</w:t>
      </w:r>
      <w:proofErr w:type="gramEnd"/>
      <w:r w:rsidR="0CFFF660">
        <w:t xml:space="preserve"> contamination, irrespective of the level of contamination, the microbial spread can occur throughout the machine.</w:t>
      </w:r>
    </w:p>
    <w:p w14:paraId="034ED121" w14:textId="77777777" w:rsidR="003F3E9C" w:rsidRDefault="0CFFF660" w:rsidP="00E82293">
      <w:pPr>
        <w:jc w:val="both"/>
      </w:pPr>
      <w:r>
        <w:t xml:space="preserve">The team also compared the </w:t>
      </w:r>
      <w:r w:rsidR="1B93ECDB">
        <w:t>modified</w:t>
      </w:r>
      <w:r>
        <w:t xml:space="preserve"> washing machine with a commercial drying unit (Electrolux vegetable drier COD 60009</w:t>
      </w:r>
      <w:r w:rsidR="5ABB1A20">
        <w:t>5 VP2</w:t>
      </w:r>
      <w:r>
        <w:t>), which only has two layers: a loading basket and a water collecting chamber</w:t>
      </w:r>
      <w:r w:rsidR="6C0EB944">
        <w:t xml:space="preserve"> (</w:t>
      </w:r>
      <w:r>
        <w:t>See Figure 2</w:t>
      </w:r>
      <w:r w:rsidR="6C0EB944">
        <w:t>)</w:t>
      </w:r>
      <w:r>
        <w:t xml:space="preserve">. The same experimental procedure was used for drying trials in both units, and the results were compared. There was a 92% and 93.5% spread of microorganisms from the produce to the commercial unit at low and high inoculation concentrations, respectively. The two layers of the unit had a microbial recovery, but the water collecting chamber had the highest. </w:t>
      </w:r>
    </w:p>
    <w:p w14:paraId="01B98A60" w14:textId="77777777" w:rsidR="003F3E9C" w:rsidRDefault="0CFFF660" w:rsidP="00E82293">
      <w:pPr>
        <w:jc w:val="both"/>
      </w:pPr>
      <w:r>
        <w:t xml:space="preserve">The results indicate that the inoculated fresh produce contaminated both units had a statistically similar microbial spread. Both drying </w:t>
      </w:r>
      <w:r w:rsidR="6C0EB944">
        <w:t>units</w:t>
      </w:r>
      <w:r>
        <w:t xml:space="preserve"> pose a similar microbial risk, and using a DIY </w:t>
      </w:r>
      <w:r w:rsidR="2736098D">
        <w:t>modified</w:t>
      </w:r>
      <w:r>
        <w:t xml:space="preserve"> washing machine is not riskier than the commercial unit.</w:t>
      </w:r>
    </w:p>
    <w:p w14:paraId="45FE3EDF" w14:textId="77777777" w:rsidR="003F3E9C" w:rsidRPr="00306B91" w:rsidRDefault="003F3E9C" w:rsidP="00E82293">
      <w:pPr>
        <w:pStyle w:val="Heading2"/>
        <w:jc w:val="both"/>
      </w:pPr>
      <w:r w:rsidRPr="00306B91">
        <w:t>Can the contamination transfer from contaminated equipment to fresh</w:t>
      </w:r>
      <w:r w:rsidR="00906D6E">
        <w:t>,</w:t>
      </w:r>
      <w:r w:rsidRPr="00306B91">
        <w:t xml:space="preserve"> non-inoculated spinach?</w:t>
      </w:r>
    </w:p>
    <w:p w14:paraId="45BED21D" w14:textId="48176A3E" w:rsidR="003F3E9C" w:rsidRDefault="0CFFF660" w:rsidP="00E82293">
      <w:pPr>
        <w:jc w:val="both"/>
      </w:pPr>
      <w:r>
        <w:t>The next part of the study investigated the microbial transfer from contaminated equipment to fresh</w:t>
      </w:r>
      <w:r w:rsidR="15169308">
        <w:t>,</w:t>
      </w:r>
      <w:r>
        <w:t xml:space="preserve"> non-inoculated spinach. The risk evaluation was conducted by inoculating the three surfaces of the </w:t>
      </w:r>
      <w:r w:rsidR="24729185">
        <w:t>modified</w:t>
      </w:r>
      <w:r>
        <w:t xml:space="preserve"> unit (separately) directly with </w:t>
      </w:r>
      <w:r w:rsidR="00C26422">
        <w:t>high</w:t>
      </w:r>
      <w:r>
        <w:t xml:space="preserve"> concentrations of </w:t>
      </w:r>
      <w:r w:rsidRPr="592A6132">
        <w:rPr>
          <w:i/>
          <w:iCs/>
        </w:rPr>
        <w:t>L.</w:t>
      </w:r>
      <w:r w:rsidR="16A405FB" w:rsidRPr="592A6132">
        <w:rPr>
          <w:i/>
          <w:iCs/>
        </w:rPr>
        <w:t xml:space="preserve"> </w:t>
      </w:r>
      <w:r w:rsidRPr="592A6132">
        <w:rPr>
          <w:i/>
          <w:iCs/>
        </w:rPr>
        <w:t>innocua</w:t>
      </w:r>
      <w:r>
        <w:t xml:space="preserve"> followed by spin drying of fresh spinach. Results reported no microbial transfer from the indirect contact points in the 2nd layer and 3rd layer to non-inoculated fresh spinach. However, contamination of the direct contact surface (orange loading basket) resulted in the transfer of </w:t>
      </w:r>
      <w:r w:rsidRPr="592A6132">
        <w:rPr>
          <w:i/>
          <w:iCs/>
        </w:rPr>
        <w:t>L.</w:t>
      </w:r>
      <w:r w:rsidR="0B21AC4A" w:rsidRPr="592A6132">
        <w:rPr>
          <w:i/>
          <w:iCs/>
        </w:rPr>
        <w:t xml:space="preserve"> </w:t>
      </w:r>
      <w:r w:rsidRPr="592A6132">
        <w:rPr>
          <w:i/>
          <w:iCs/>
        </w:rPr>
        <w:t>innocua</w:t>
      </w:r>
      <w:r>
        <w:t xml:space="preserve"> to the fresh spinach. The results suggest that although cross-contamination was not observed at high levels</w:t>
      </w:r>
      <w:r w:rsidR="627F330E">
        <w:t xml:space="preserve"> when lower layers of the machine were contaminated</w:t>
      </w:r>
      <w:r>
        <w:t xml:space="preserve">, some transfer was observed to the leafy greens, which is a potential concern for </w:t>
      </w:r>
      <w:r w:rsidRPr="592A6132">
        <w:rPr>
          <w:i/>
          <w:iCs/>
        </w:rPr>
        <w:t>L.</w:t>
      </w:r>
      <w:r w:rsidR="2DE688A1" w:rsidRPr="592A6132">
        <w:rPr>
          <w:i/>
          <w:iCs/>
        </w:rPr>
        <w:t xml:space="preserve"> </w:t>
      </w:r>
      <w:r w:rsidRPr="592A6132">
        <w:rPr>
          <w:i/>
          <w:iCs/>
        </w:rPr>
        <w:t>innocua</w:t>
      </w:r>
      <w:r>
        <w:t xml:space="preserve"> as it is psychotropic (can grow in cooler environments) therefore</w:t>
      </w:r>
      <w:r w:rsidR="15169308">
        <w:t>,</w:t>
      </w:r>
      <w:r>
        <w:t xml:space="preserve"> there is potential </w:t>
      </w:r>
      <w:r w:rsidR="15169308">
        <w:t>for</w:t>
      </w:r>
      <w:r>
        <w:t xml:space="preserve"> growing in refrigerated storage conditions.  </w:t>
      </w:r>
    </w:p>
    <w:p w14:paraId="448F8451" w14:textId="77777777" w:rsidR="00A82319" w:rsidRDefault="003F3E9C" w:rsidP="00E82293">
      <w:pPr>
        <w:pStyle w:val="Heading2"/>
        <w:jc w:val="both"/>
      </w:pPr>
      <w:r w:rsidRPr="003F3E9C">
        <w:t>Does cleaning and sanitation significantly reduce microbial risk?</w:t>
      </w:r>
    </w:p>
    <w:p w14:paraId="50D3F2D6" w14:textId="355B8CDF" w:rsidR="003F3E9C" w:rsidRDefault="0CFFF660" w:rsidP="00E82293">
      <w:pPr>
        <w:jc w:val="both"/>
      </w:pPr>
      <w:r>
        <w:t xml:space="preserve">To determine if cleaning and sanitation reduce the microbial risks significantly, the </w:t>
      </w:r>
      <w:r w:rsidR="3836392B">
        <w:t>modified</w:t>
      </w:r>
      <w:r>
        <w:t xml:space="preserve"> unit was cleaned with food contact surface approved </w:t>
      </w:r>
      <w:r w:rsidRPr="592A6132">
        <w:rPr>
          <w:rFonts w:eastAsia="Arial"/>
        </w:rPr>
        <w:t xml:space="preserve">alkali-based Dawn </w:t>
      </w:r>
      <w:r w:rsidR="5FF7AD28" w:rsidRPr="592A6132">
        <w:rPr>
          <w:rFonts w:eastAsia="Arial"/>
        </w:rPr>
        <w:t>Original Dish Detergent</w:t>
      </w:r>
      <w:r w:rsidRPr="592A6132">
        <w:rPr>
          <w:rFonts w:eastAsia="Arial"/>
        </w:rPr>
        <w:t>®</w:t>
      </w:r>
      <w:r w:rsidRPr="592A6132">
        <w:rPr>
          <w:rStyle w:val="CommentReference"/>
          <w:rFonts w:ascii="Arial" w:hAnsi="Arial" w:cs="Arial"/>
        </w:rPr>
        <w:t xml:space="preserve"> </w:t>
      </w:r>
      <w:r>
        <w:t xml:space="preserve">(contact time 1min) along with potable water by using a clean scrub brush (Holikme, Amazon, USA). </w:t>
      </w:r>
      <w:r w:rsidR="5B4FB1FE">
        <w:t>A complete removal of the suds and detergent is required to ensure the sanitizer's efficiency.</w:t>
      </w:r>
      <w:r>
        <w:t xml:space="preserve"> This was followed by conducting initial comparative studies between two commonly used food contact surface approved sanitizers</w:t>
      </w:r>
      <w:r w:rsidR="1A357EC2">
        <w:t>,</w:t>
      </w:r>
      <w:r>
        <w:t xml:space="preserve"> such as peroxyacetic acid-based sanitizer </w:t>
      </w:r>
      <w:r w:rsidR="1A357EC2">
        <w:t>(</w:t>
      </w:r>
      <w:r>
        <w:t xml:space="preserve">SaniDate </w:t>
      </w:r>
      <w:r w:rsidR="59F29AC0">
        <w:t>15</w:t>
      </w:r>
      <w:r w:rsidR="00C26422">
        <w:t>.0</w:t>
      </w:r>
      <w:r w:rsidR="59F29AC0">
        <w:t xml:space="preserve"> @</w:t>
      </w:r>
      <w:r>
        <w:t xml:space="preserve">110 ppm) and chlorine-based </w:t>
      </w:r>
      <w:r w:rsidR="1A357EC2">
        <w:t>(</w:t>
      </w:r>
      <w:r>
        <w:t xml:space="preserve">Clorox </w:t>
      </w:r>
      <w:r w:rsidR="1A357EC2">
        <w:t xml:space="preserve">@ </w:t>
      </w:r>
      <w:r>
        <w:t xml:space="preserve">200 </w:t>
      </w:r>
      <w:r w:rsidR="51BB7906">
        <w:t>ppm)</w:t>
      </w:r>
      <w:r w:rsidR="25EB5B9B">
        <w:t xml:space="preserve">. </w:t>
      </w:r>
      <w:r>
        <w:t xml:space="preserve">The results obtained showed that there was no statistical difference in the efficiency of both sanitizers. Hence, it is recommended </w:t>
      </w:r>
      <w:r w:rsidR="1A357EC2">
        <w:t xml:space="preserve">that </w:t>
      </w:r>
      <w:r>
        <w:t xml:space="preserve">either one can be. It is important to ensure the sanitizers are allowed to air dry and </w:t>
      </w:r>
      <w:r w:rsidR="1A357EC2">
        <w:t xml:space="preserve">that </w:t>
      </w:r>
      <w:r>
        <w:t xml:space="preserve">there was no application of water post sanitation. All three contact surfaces were evaluated for the presence of organisms post-cleaning and sanitizing. </w:t>
      </w:r>
      <w:r w:rsidR="1A357EC2">
        <w:t>Post-application</w:t>
      </w:r>
      <w:r>
        <w:t xml:space="preserve"> of the cleaning methods, the microbial recovery was below the limit of detection (&lt;25 colonies/ml)</w:t>
      </w:r>
      <w:r w:rsidR="1A357EC2">
        <w:t>,</w:t>
      </w:r>
      <w:r>
        <w:t xml:space="preserve"> and </w:t>
      </w:r>
      <w:r w:rsidR="1A357EC2">
        <w:t>post-sanitizing</w:t>
      </w:r>
      <w:r>
        <w:t xml:space="preserve">, no residual microbial contamination was detected on all three contact surfaces. </w:t>
      </w:r>
    </w:p>
    <w:p w14:paraId="6E17ECA8" w14:textId="77777777" w:rsidR="003F3E9C" w:rsidRPr="00B527DD" w:rsidRDefault="0CFFF660" w:rsidP="592A6132">
      <w:pPr>
        <w:jc w:val="both"/>
      </w:pPr>
      <w:r>
        <w:t xml:space="preserve">In addition, the cleaning and sanitation practices were also applied </w:t>
      </w:r>
      <w:r w:rsidR="1A357EC2">
        <w:t>to</w:t>
      </w:r>
      <w:r>
        <w:t xml:space="preserve"> the Electrolux commercial dryer, and microbial recovery was determined. While the data was </w:t>
      </w:r>
      <w:r w:rsidR="1A357EC2">
        <w:t>statistically similar</w:t>
      </w:r>
      <w:r>
        <w:t xml:space="preserve"> to the DIY </w:t>
      </w:r>
      <w:r w:rsidR="601321DC">
        <w:t>modified</w:t>
      </w:r>
      <w:r>
        <w:t xml:space="preserve"> washing machine, results reported </w:t>
      </w:r>
      <w:r>
        <w:lastRenderedPageBreak/>
        <w:t xml:space="preserve">that even after the cleaning and sanitation step, there was still some detectable microbial contamination in the commercial unit, specifically in the bottom water collecting layer. This indicates that the </w:t>
      </w:r>
      <w:r w:rsidR="357CE674">
        <w:t>modified</w:t>
      </w:r>
      <w:r>
        <w:t xml:space="preserve"> washing machine poses no higher risk than the commercial unit</w:t>
      </w:r>
      <w:r w:rsidR="650D5AF2">
        <w:t xml:space="preserve">. </w:t>
      </w:r>
    </w:p>
    <w:p w14:paraId="26DEDEF8" w14:textId="77777777" w:rsidR="003F3E9C" w:rsidRDefault="003F3E9C" w:rsidP="00E82293">
      <w:pPr>
        <w:jc w:val="both"/>
        <w:rPr>
          <w:b/>
          <w:bCs/>
        </w:rPr>
      </w:pPr>
      <w:r w:rsidRPr="00AD52C3">
        <w:rPr>
          <w:b/>
          <w:bCs/>
        </w:rPr>
        <w:t>Note</w:t>
      </w:r>
      <w:r w:rsidRPr="00306B91">
        <w:t xml:space="preserve">: One important aspect to consider is </w:t>
      </w:r>
      <w:r w:rsidR="00DB2439">
        <w:t xml:space="preserve">that a </w:t>
      </w:r>
      <w:r w:rsidRPr="00306B91">
        <w:t xml:space="preserve">sanitizing agent </w:t>
      </w:r>
      <w:r w:rsidR="00DB2439">
        <w:t xml:space="preserve">must be applied after the unit is fully cleaned, as the </w:t>
      </w:r>
      <w:r w:rsidRPr="00306B91">
        <w:t>cleaning agent</w:t>
      </w:r>
      <w:r w:rsidR="00DB2439">
        <w:t xml:space="preserve"> helps to</w:t>
      </w:r>
      <w:r w:rsidRPr="00306B91">
        <w:t xml:space="preserve"> remove the organic matter present on the food contact surface and helps </w:t>
      </w:r>
      <w:r w:rsidR="00DB2439">
        <w:t>to remove organisms that may have physically adhered to the food contact surface</w:t>
      </w:r>
      <w:r w:rsidRPr="00306B91">
        <w:t xml:space="preserve">. The sanitizer is then applied to kill any residual microorganisms on the surface. </w:t>
      </w:r>
      <w:r w:rsidRPr="00570687">
        <w:rPr>
          <w:b/>
          <w:bCs/>
          <w:color w:val="252525"/>
        </w:rPr>
        <w:t>Direct application of sanitizer on the surface without cleaning is not effective as organic debris interferes with the activity of the sanitizer</w:t>
      </w:r>
      <w:r w:rsidR="00DB2439">
        <w:rPr>
          <w:b/>
          <w:bCs/>
          <w:color w:val="252525"/>
        </w:rPr>
        <w:t>,</w:t>
      </w:r>
      <w:r w:rsidRPr="00570687">
        <w:rPr>
          <w:b/>
          <w:bCs/>
          <w:color w:val="252525"/>
        </w:rPr>
        <w:t xml:space="preserve"> and its efficiency is reduced</w:t>
      </w:r>
      <w:r>
        <w:rPr>
          <w:b/>
          <w:bCs/>
          <w:color w:val="252525"/>
        </w:rPr>
        <w:t xml:space="preserve"> </w:t>
      </w:r>
      <w:hyperlink r:id="rId19" w:anchor=":~:text=Surfaces%20should%20be%20cleaned%20before,germs%20on%20surfaces%20after%20cleaning.">
        <w:r w:rsidRPr="00570687">
          <w:rPr>
            <w:rStyle w:val="Hyperlink"/>
            <w:rFonts w:ascii="Arial" w:hAnsi="Arial" w:cs="Arial"/>
            <w:b/>
            <w:bCs/>
          </w:rPr>
          <w:t>[6].</w:t>
        </w:r>
      </w:hyperlink>
      <w:r w:rsidRPr="00570687">
        <w:rPr>
          <w:b/>
          <w:bCs/>
        </w:rPr>
        <w:t xml:space="preserve"> </w:t>
      </w:r>
    </w:p>
    <w:p w14:paraId="4F1CA656" w14:textId="77777777" w:rsidR="008B1C5C" w:rsidRPr="008B1C5C" w:rsidRDefault="008B1C5C" w:rsidP="008B1C5C">
      <w:pPr>
        <w:pStyle w:val="Quote"/>
        <w:rPr>
          <w:b/>
          <w:bCs/>
          <w:caps/>
          <w:sz w:val="24"/>
        </w:rPr>
      </w:pPr>
      <w:r w:rsidRPr="008B1C5C">
        <w:rPr>
          <w:sz w:val="24"/>
        </w:rPr>
        <w:t xml:space="preserve">The goal of this work was to investigate the potential microbial contamination risks of DIY converting washing machines and investigate potential approaches that can help reduce these risks that can then be applied as a sanitation practice to improve food safety management. </w:t>
      </w:r>
    </w:p>
    <w:p w14:paraId="19260DB5" w14:textId="77777777" w:rsidR="00A82319" w:rsidRDefault="00E82293" w:rsidP="00E82293">
      <w:pPr>
        <w:pStyle w:val="Heading1"/>
        <w:jc w:val="both"/>
      </w:pPr>
      <w:r>
        <w:t>conclusion</w:t>
      </w:r>
    </w:p>
    <w:p w14:paraId="63E891C6" w14:textId="77777777" w:rsidR="00E82293" w:rsidRPr="00CD6CD1" w:rsidRDefault="16A405FB" w:rsidP="00E82293">
      <w:pPr>
        <w:jc w:val="both"/>
        <w:rPr>
          <w:color w:val="000000" w:themeColor="text1"/>
        </w:rPr>
      </w:pPr>
      <w:r>
        <w:t xml:space="preserve">The experiment result demonstrates that drying produce in the </w:t>
      </w:r>
      <w:r w:rsidR="392874DD">
        <w:t>modified</w:t>
      </w:r>
      <w:r>
        <w:t xml:space="preserve"> unit can result in equipment contamination. There is a possibility of contamination being transferred from the contaminated equipment to the fresh produce. However, in this study, there was no detection of listeria on the </w:t>
      </w:r>
      <w:r w:rsidR="0A15BB12">
        <w:t>modified</w:t>
      </w:r>
      <w:r>
        <w:t xml:space="preserve"> washing machine after cleaning and sanitation. This shows that cleaning and sanitation of the </w:t>
      </w:r>
      <w:r w:rsidR="6A759504">
        <w:t>modified</w:t>
      </w:r>
      <w:r>
        <w:t xml:space="preserve"> unit reduces the microbial risk and improves the safety of fresh produce. The researchers recommend that the immediate contact layer (perforated orange basket) be cleaned and sanitized daily at the end of the production day. Additionally, cleaning and sanitizing the entire machine at regular intervals</w:t>
      </w:r>
      <w:r w:rsidR="1A357EC2">
        <w:t>,</w:t>
      </w:r>
      <w:r>
        <w:t xml:space="preserve"> in addition to maintaining a </w:t>
      </w:r>
      <w:r w:rsidR="1A357EC2">
        <w:t>proper record</w:t>
      </w:r>
      <w:r>
        <w:t xml:space="preserve"> and conducting environmental swabbing</w:t>
      </w:r>
      <w:r w:rsidR="1A357EC2">
        <w:t>,</w:t>
      </w:r>
      <w:r>
        <w:t xml:space="preserve"> is highly recommended</w:t>
      </w:r>
      <w:r w:rsidR="3E76F1A9">
        <w:t xml:space="preserve">. </w:t>
      </w:r>
    </w:p>
    <w:p w14:paraId="6C2D3B88" w14:textId="77777777" w:rsidR="00A82319" w:rsidRDefault="00E82293">
      <w:pPr>
        <w:pStyle w:val="Heading1"/>
      </w:pPr>
      <w:r>
        <w:t>resources</w:t>
      </w:r>
    </w:p>
    <w:p w14:paraId="1E51D21C" w14:textId="77777777" w:rsidR="00E82293" w:rsidRPr="00E82293" w:rsidRDefault="00E82293" w:rsidP="00E82293">
      <w:pPr>
        <w:pStyle w:val="ListParagraph"/>
        <w:numPr>
          <w:ilvl w:val="0"/>
          <w:numId w:val="3"/>
        </w:numPr>
        <w:rPr>
          <w:rStyle w:val="Hyperlink"/>
          <w:rFonts w:ascii="Arial" w:hAnsi="Arial" w:cs="Arial"/>
        </w:rPr>
      </w:pPr>
      <w:r w:rsidRPr="592A6132">
        <w:rPr>
          <w:rStyle w:val="Hyperlink"/>
          <w:rFonts w:ascii="Arial" w:hAnsi="Arial" w:cs="Arial"/>
        </w:rPr>
        <w:fldChar w:fldCharType="begin"/>
      </w:r>
      <w:r w:rsidRPr="00E82293">
        <w:rPr>
          <w:rStyle w:val="Hyperlink"/>
          <w:rFonts w:ascii="Arial" w:hAnsi="Arial" w:cs="Arial"/>
        </w:rPr>
        <w:instrText>HYPERLINK "https://blog.uvm.edu/cwcallah/2022/02/24/washing-machine-greens-spinner-conversion-guide/"</w:instrText>
      </w:r>
      <w:r w:rsidRPr="592A6132">
        <w:rPr>
          <w:rStyle w:val="Hyperlink"/>
          <w:rFonts w:ascii="Arial" w:hAnsi="Arial" w:cs="Arial"/>
        </w:rPr>
      </w:r>
      <w:r w:rsidRPr="592A6132">
        <w:rPr>
          <w:rStyle w:val="Hyperlink"/>
          <w:rFonts w:ascii="Arial" w:hAnsi="Arial" w:cs="Arial"/>
        </w:rPr>
        <w:fldChar w:fldCharType="separate"/>
      </w:r>
      <w:r w:rsidRPr="00E82293">
        <w:rPr>
          <w:rStyle w:val="Hyperlink"/>
          <w:rFonts w:ascii="Arial" w:hAnsi="Arial" w:cs="Arial"/>
        </w:rPr>
        <w:t>Washing Machine/Greens Spinner Conversion Guide (UVM)</w:t>
      </w:r>
    </w:p>
    <w:p w14:paraId="43F63FD5" w14:textId="77777777" w:rsidR="00E82293" w:rsidRDefault="00E82293" w:rsidP="00E82293">
      <w:pPr>
        <w:pStyle w:val="ListParagraph"/>
        <w:numPr>
          <w:ilvl w:val="0"/>
          <w:numId w:val="3"/>
        </w:numPr>
        <w:rPr>
          <w:rStyle w:val="Hyperlink"/>
          <w:rFonts w:ascii="Arial" w:hAnsi="Arial" w:cs="Arial"/>
        </w:rPr>
      </w:pPr>
      <w:r w:rsidRPr="592A6132">
        <w:rPr>
          <w:rStyle w:val="Hyperlink"/>
          <w:rFonts w:ascii="Arial" w:hAnsi="Arial" w:cs="Arial"/>
        </w:rPr>
        <w:fldChar w:fldCharType="end"/>
      </w:r>
      <w:r w:rsidR="16A405FB" w:rsidRPr="592A6132">
        <w:rPr>
          <w:rStyle w:val="Hyperlink"/>
          <w:rFonts w:ascii="Arial" w:hAnsi="Arial" w:cs="Arial"/>
        </w:rPr>
        <w:t xml:space="preserve">Sanitation SOP for a DIY </w:t>
      </w:r>
      <w:r w:rsidR="444721CA" w:rsidRPr="592A6132">
        <w:rPr>
          <w:rStyle w:val="Hyperlink"/>
          <w:rFonts w:ascii="Arial" w:hAnsi="Arial" w:cs="Arial"/>
        </w:rPr>
        <w:t>Modified</w:t>
      </w:r>
      <w:r w:rsidR="16A405FB" w:rsidRPr="592A6132">
        <w:rPr>
          <w:rStyle w:val="Hyperlink"/>
          <w:rFonts w:ascii="Arial" w:hAnsi="Arial" w:cs="Arial"/>
        </w:rPr>
        <w:t xml:space="preserve"> Washing Machine to Spin Dry Leafy Greens</w:t>
      </w:r>
    </w:p>
    <w:p w14:paraId="58FBA90A" w14:textId="77777777" w:rsidR="00DB2439" w:rsidRPr="00CB369B" w:rsidRDefault="00DB2439" w:rsidP="00E82293">
      <w:pPr>
        <w:pStyle w:val="ListParagraph"/>
        <w:numPr>
          <w:ilvl w:val="0"/>
          <w:numId w:val="3"/>
        </w:numPr>
        <w:rPr>
          <w:rStyle w:val="Hyperlink"/>
          <w:rFonts w:ascii="Arial" w:hAnsi="Arial" w:cs="Arial"/>
        </w:rPr>
      </w:pPr>
      <w:hyperlink r:id="rId20" w:history="1">
        <w:r w:rsidRPr="00DB2439">
          <w:rPr>
            <w:rStyle w:val="Hyperlink"/>
            <w:rFonts w:ascii="Arial" w:hAnsi="Arial" w:cs="Arial"/>
          </w:rPr>
          <w:t>Food Safety for Farmers</w:t>
        </w:r>
      </w:hyperlink>
    </w:p>
    <w:p w14:paraId="4990DC98" w14:textId="77777777" w:rsidR="00E82293" w:rsidRDefault="00E82293" w:rsidP="00E82293">
      <w:pPr>
        <w:pStyle w:val="Heading1"/>
      </w:pPr>
      <w:r>
        <w:t>references</w:t>
      </w:r>
    </w:p>
    <w:p w14:paraId="3A5BFD18" w14:textId="3969D109" w:rsidR="00B760CC" w:rsidRPr="00B760CC" w:rsidRDefault="00B760CC" w:rsidP="00B760CC">
      <w:pPr>
        <w:pStyle w:val="NormalWeb"/>
        <w:numPr>
          <w:ilvl w:val="0"/>
          <w:numId w:val="4"/>
        </w:numPr>
        <w:spacing w:before="0" w:beforeAutospacing="0" w:after="0" w:afterAutospacing="0" w:line="360" w:lineRule="auto"/>
        <w:rPr>
          <w:rStyle w:val="url"/>
          <w:rFonts w:asciiTheme="minorHAnsi" w:hAnsiTheme="minorHAnsi"/>
          <w:sz w:val="20"/>
          <w:szCs w:val="20"/>
        </w:rPr>
      </w:pPr>
      <w:r w:rsidRPr="00B760CC">
        <w:rPr>
          <w:rFonts w:asciiTheme="minorHAnsi" w:hAnsiTheme="minorHAnsi"/>
          <w:sz w:val="20"/>
          <w:szCs w:val="20"/>
        </w:rPr>
        <w:t>Multistate foodborne outbreak notices. (2024, October 23). Foodborne Outbreaks.</w:t>
      </w:r>
      <w:r w:rsidRPr="00B760CC">
        <w:rPr>
          <w:rFonts w:asciiTheme="minorHAnsi" w:hAnsiTheme="minorHAnsi"/>
          <w:sz w:val="20"/>
          <w:szCs w:val="20"/>
        </w:rPr>
        <w:t xml:space="preserve"> </w:t>
      </w:r>
      <w:hyperlink r:id="rId21" w:history="1">
        <w:r w:rsidRPr="00B760CC">
          <w:rPr>
            <w:rStyle w:val="Hyperlink"/>
            <w:rFonts w:asciiTheme="minorHAnsi" w:eastAsiaTheme="majorEastAsia" w:hAnsiTheme="minorHAnsi"/>
            <w:sz w:val="20"/>
            <w:szCs w:val="20"/>
          </w:rPr>
          <w:t>https://www.cdc.gov/foodborne-outbreaks/active-investigations/all-foodborne-outbreak-notices.html</w:t>
        </w:r>
      </w:hyperlink>
    </w:p>
    <w:p w14:paraId="500025FE" w14:textId="6C9909F3" w:rsidR="00B760CC" w:rsidRPr="00B760CC" w:rsidRDefault="00B760CC" w:rsidP="00B760CC">
      <w:pPr>
        <w:pStyle w:val="NormalWeb"/>
        <w:numPr>
          <w:ilvl w:val="0"/>
          <w:numId w:val="4"/>
        </w:numPr>
        <w:spacing w:before="0" w:beforeAutospacing="0" w:after="0" w:afterAutospacing="0" w:line="360" w:lineRule="auto"/>
        <w:rPr>
          <w:rFonts w:asciiTheme="minorHAnsi" w:hAnsiTheme="minorHAnsi"/>
          <w:sz w:val="20"/>
          <w:szCs w:val="20"/>
        </w:rPr>
      </w:pPr>
      <w:r w:rsidRPr="00B760CC">
        <w:rPr>
          <w:rFonts w:asciiTheme="minorHAnsi" w:hAnsiTheme="minorHAnsi"/>
          <w:sz w:val="20"/>
          <w:szCs w:val="20"/>
        </w:rPr>
        <w:t xml:space="preserve">Zhu Q, Gooneratne R, Hussain MA. Listeria monocytogenes in Fresh Produce: Outbreaks, Prevalence and Contamination Levels. Foods. 2017 Mar 9;6(3):21. </w:t>
      </w:r>
      <w:proofErr w:type="spellStart"/>
      <w:r w:rsidRPr="00B760CC">
        <w:rPr>
          <w:rFonts w:asciiTheme="minorHAnsi" w:hAnsiTheme="minorHAnsi"/>
          <w:sz w:val="20"/>
          <w:szCs w:val="20"/>
        </w:rPr>
        <w:t>doi</w:t>
      </w:r>
      <w:proofErr w:type="spellEnd"/>
      <w:r w:rsidRPr="00B760CC">
        <w:rPr>
          <w:rFonts w:asciiTheme="minorHAnsi" w:hAnsiTheme="minorHAnsi"/>
          <w:sz w:val="20"/>
          <w:szCs w:val="20"/>
        </w:rPr>
        <w:t>: 10.3390/foods6030021. PMID: 28282938; PMCID: PMC5368540.</w:t>
      </w:r>
    </w:p>
    <w:p w14:paraId="050B62BB" w14:textId="4DC2E95C" w:rsidR="00B760CC" w:rsidRPr="00B760CC" w:rsidRDefault="00B760CC" w:rsidP="00B760CC">
      <w:pPr>
        <w:pStyle w:val="NormalWeb"/>
        <w:numPr>
          <w:ilvl w:val="0"/>
          <w:numId w:val="4"/>
        </w:numPr>
        <w:spacing w:before="0" w:beforeAutospacing="0" w:after="0" w:afterAutospacing="0" w:line="360" w:lineRule="auto"/>
        <w:rPr>
          <w:rStyle w:val="url"/>
          <w:rFonts w:asciiTheme="minorHAnsi" w:hAnsiTheme="minorHAnsi"/>
          <w:sz w:val="20"/>
          <w:szCs w:val="20"/>
        </w:rPr>
      </w:pPr>
      <w:r w:rsidRPr="00B760CC">
        <w:rPr>
          <w:rFonts w:asciiTheme="minorHAnsi" w:hAnsiTheme="minorHAnsi"/>
          <w:sz w:val="20"/>
          <w:szCs w:val="20"/>
        </w:rPr>
        <w:t xml:space="preserve">Chamberlin, A. (2022b, February 24). Washing Machine/Greens Spinner Conversion Guide – UVM Extension AG Engineering. </w:t>
      </w:r>
      <w:hyperlink r:id="rId22" w:history="1">
        <w:r w:rsidRPr="00B760CC">
          <w:rPr>
            <w:rStyle w:val="Hyperlink"/>
            <w:rFonts w:asciiTheme="minorHAnsi" w:eastAsiaTheme="majorEastAsia" w:hAnsiTheme="minorHAnsi"/>
            <w:sz w:val="20"/>
            <w:szCs w:val="20"/>
          </w:rPr>
          <w:t>https://blog.uvm.edu/cwcallah/2022/02/24/washing-machine-greens-spinner-conversion-guide/</w:t>
        </w:r>
      </w:hyperlink>
    </w:p>
    <w:p w14:paraId="0F6B5842" w14:textId="56216672" w:rsidR="00B760CC" w:rsidRPr="00B760CC" w:rsidRDefault="00B760CC" w:rsidP="00B760CC">
      <w:pPr>
        <w:pStyle w:val="NormalWeb"/>
        <w:numPr>
          <w:ilvl w:val="0"/>
          <w:numId w:val="4"/>
        </w:numPr>
        <w:spacing w:before="0" w:beforeAutospacing="0" w:after="0" w:afterAutospacing="0" w:line="360" w:lineRule="auto"/>
        <w:rPr>
          <w:rStyle w:val="url"/>
          <w:rFonts w:asciiTheme="minorHAnsi" w:hAnsiTheme="minorHAnsi"/>
          <w:sz w:val="20"/>
          <w:szCs w:val="20"/>
        </w:rPr>
      </w:pPr>
      <w:r w:rsidRPr="00B760CC">
        <w:rPr>
          <w:rFonts w:asciiTheme="minorHAnsi" w:hAnsiTheme="minorHAnsi"/>
          <w:sz w:val="20"/>
          <w:szCs w:val="20"/>
        </w:rPr>
        <w:t xml:space="preserve">Electrolux Professional 600095 VP2 Salad Spinner &amp; Vegetable Dryer (20 gallons). (n.d.). Globe Equipment Company. </w:t>
      </w:r>
      <w:hyperlink r:id="rId23" w:history="1">
        <w:r w:rsidRPr="00B760CC">
          <w:rPr>
            <w:rStyle w:val="Hyperlink"/>
            <w:rFonts w:asciiTheme="minorHAnsi" w:eastAsiaTheme="majorEastAsia" w:hAnsiTheme="minorHAnsi"/>
            <w:sz w:val="20"/>
            <w:szCs w:val="20"/>
          </w:rPr>
          <w:t>https://www.globeequipment.com/electrolux-professional-600095-vp2-salad-spinner-vegetable-dryer-20-gallons/</w:t>
        </w:r>
      </w:hyperlink>
    </w:p>
    <w:p w14:paraId="7412A427" w14:textId="3621F7E2" w:rsidR="00B760CC" w:rsidRPr="00B760CC" w:rsidRDefault="00B760CC" w:rsidP="00B760CC">
      <w:pPr>
        <w:pStyle w:val="NormalWeb"/>
        <w:numPr>
          <w:ilvl w:val="0"/>
          <w:numId w:val="4"/>
        </w:numPr>
        <w:spacing w:before="0" w:beforeAutospacing="0" w:after="0" w:afterAutospacing="0" w:line="360" w:lineRule="auto"/>
        <w:rPr>
          <w:rStyle w:val="url"/>
          <w:rFonts w:asciiTheme="minorHAnsi" w:hAnsiTheme="minorHAnsi"/>
          <w:sz w:val="20"/>
          <w:szCs w:val="20"/>
        </w:rPr>
      </w:pPr>
      <w:r w:rsidRPr="00B760CC">
        <w:rPr>
          <w:rFonts w:asciiTheme="minorHAnsi" w:hAnsiTheme="minorHAnsi"/>
          <w:sz w:val="20"/>
          <w:szCs w:val="20"/>
        </w:rPr>
        <w:t xml:space="preserve">Title 21 of the CFR -- Food and Drugs. (n.d.-b). </w:t>
      </w:r>
      <w:hyperlink r:id="rId24" w:history="1">
        <w:r w:rsidRPr="00B760CC">
          <w:rPr>
            <w:rStyle w:val="Hyperlink"/>
            <w:rFonts w:asciiTheme="minorHAnsi" w:eastAsiaTheme="majorEastAsia" w:hAnsiTheme="minorHAnsi"/>
            <w:sz w:val="20"/>
            <w:szCs w:val="20"/>
          </w:rPr>
          <w:t>https://www.ecfr.gov/current/title-21</w:t>
        </w:r>
      </w:hyperlink>
    </w:p>
    <w:p w14:paraId="1E10035D" w14:textId="0052C3CD" w:rsidR="00B760CC" w:rsidRPr="00B760CC" w:rsidRDefault="00B760CC" w:rsidP="00B760CC">
      <w:pPr>
        <w:pStyle w:val="NormalWeb"/>
        <w:numPr>
          <w:ilvl w:val="0"/>
          <w:numId w:val="4"/>
        </w:numPr>
        <w:spacing w:before="0" w:beforeAutospacing="0" w:after="0" w:afterAutospacing="0" w:line="360" w:lineRule="auto"/>
        <w:rPr>
          <w:rStyle w:val="url"/>
          <w:rFonts w:asciiTheme="minorHAnsi" w:hAnsiTheme="minorHAnsi"/>
          <w:sz w:val="20"/>
          <w:szCs w:val="20"/>
        </w:rPr>
      </w:pPr>
      <w:r w:rsidRPr="00B760CC">
        <w:rPr>
          <w:rFonts w:asciiTheme="minorHAnsi" w:hAnsiTheme="minorHAnsi"/>
          <w:sz w:val="20"/>
          <w:szCs w:val="20"/>
        </w:rPr>
        <w:t xml:space="preserve">When and how to clean and disinfect a facility. (2024, April 16). Water, Sanitation, and Environmentally Related Hygiene (WASH). </w:t>
      </w:r>
      <w:hyperlink r:id="rId25" w:history="1">
        <w:r w:rsidRPr="00B760CC">
          <w:rPr>
            <w:rStyle w:val="Hyperlink"/>
            <w:rFonts w:asciiTheme="minorHAnsi" w:eastAsiaTheme="majorEastAsia" w:hAnsiTheme="minorHAnsi"/>
            <w:sz w:val="20"/>
            <w:szCs w:val="20"/>
          </w:rPr>
          <w:t>https://www.cdc.gov/hygiene/about/when-and-how-to-clean-and-disinfect-a-facility.html</w:t>
        </w:r>
      </w:hyperlink>
    </w:p>
    <w:p w14:paraId="76F10D5C" w14:textId="1B73AE61" w:rsidR="00B760CC" w:rsidRPr="00B760CC" w:rsidRDefault="00B760CC" w:rsidP="00B760CC">
      <w:pPr>
        <w:pStyle w:val="NormalWeb"/>
        <w:numPr>
          <w:ilvl w:val="0"/>
          <w:numId w:val="4"/>
        </w:numPr>
        <w:spacing w:before="0" w:beforeAutospacing="0" w:after="0" w:afterAutospacing="0" w:line="360" w:lineRule="auto"/>
        <w:rPr>
          <w:rStyle w:val="url"/>
          <w:rFonts w:asciiTheme="minorHAnsi" w:hAnsiTheme="minorHAnsi"/>
          <w:sz w:val="20"/>
          <w:szCs w:val="20"/>
        </w:rPr>
      </w:pPr>
      <w:r w:rsidRPr="00B760CC">
        <w:rPr>
          <w:rFonts w:asciiTheme="minorHAnsi" w:hAnsiTheme="minorHAnsi"/>
          <w:sz w:val="20"/>
          <w:szCs w:val="20"/>
        </w:rPr>
        <w:lastRenderedPageBreak/>
        <w:t xml:space="preserve">Program, H. F. (2024, February 5). Food Safety Modernization Act (FSMA). U.S. Food And Drug Administration. </w:t>
      </w:r>
      <w:hyperlink r:id="rId26" w:history="1">
        <w:r w:rsidRPr="00B760CC">
          <w:rPr>
            <w:rStyle w:val="Hyperlink"/>
            <w:rFonts w:asciiTheme="minorHAnsi" w:eastAsiaTheme="majorEastAsia" w:hAnsiTheme="minorHAnsi"/>
            <w:sz w:val="20"/>
            <w:szCs w:val="20"/>
          </w:rPr>
          <w:t>https://www.fda.gov/food/guidance-regulation-food-and-dietary-supplements/food-safety-modernization-act-fsma</w:t>
        </w:r>
      </w:hyperlink>
    </w:p>
    <w:p w14:paraId="249EA84E" w14:textId="77777777" w:rsidR="00B760CC" w:rsidRDefault="00B760CC" w:rsidP="00B760CC">
      <w:pPr>
        <w:pStyle w:val="NormalWeb"/>
        <w:spacing w:before="0" w:beforeAutospacing="0" w:after="0" w:afterAutospacing="0" w:line="480" w:lineRule="auto"/>
        <w:ind w:left="720"/>
      </w:pPr>
    </w:p>
    <w:p w14:paraId="73BA813F" w14:textId="77777777" w:rsidR="00E82293" w:rsidRPr="00E82293" w:rsidRDefault="00E82293" w:rsidP="00E82293"/>
    <w:p w14:paraId="54FD44DF" w14:textId="77777777" w:rsidR="00A82319" w:rsidRDefault="008956E6" w:rsidP="00DB2439">
      <w:pPr>
        <w:pStyle w:val="Heading1"/>
        <w:rPr>
          <w:noProof/>
        </w:rPr>
      </w:pPr>
      <w:r>
        <w:rPr>
          <w:noProof/>
          <w:lang w:eastAsia="en-US"/>
        </w:rPr>
        <mc:AlternateContent>
          <mc:Choice Requires="wps">
            <w:drawing>
              <wp:anchor distT="182880" distB="182880" distL="274320" distR="274320" simplePos="0" relativeHeight="251661312" behindDoc="0" locked="1" layoutInCell="1" allowOverlap="0" wp14:anchorId="64CCDF6E" wp14:editId="35055DB1">
                <wp:simplePos x="0" y="0"/>
                <wp:positionH relativeFrom="margin">
                  <wp:align>left</wp:align>
                </wp:positionH>
                <wp:positionV relativeFrom="margin">
                  <wp:align>top</wp:align>
                </wp:positionV>
                <wp:extent cx="2240280" cy="3411855"/>
                <wp:effectExtent l="0" t="0" r="762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3411940"/>
                        </a:xfrm>
                        <a:prstGeom prst="rect">
                          <a:avLst/>
                        </a:prstGeom>
                        <a:solidFill>
                          <a:srgbClr val="9D2235"/>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0ADE7540" w14:textId="77777777" w:rsidTr="008B3E2C">
                              <w:trPr>
                                <w:trHeight w:hRule="exact" w:val="3312"/>
                              </w:trPr>
                              <w:tc>
                                <w:tcPr>
                                  <w:tcW w:w="3518" w:type="dxa"/>
                                </w:tcPr>
                                <w:p w14:paraId="0E6319B9" w14:textId="77777777" w:rsidR="00D458DD" w:rsidRDefault="00FD7018" w:rsidP="00D458DD">
                                  <w:r>
                                    <w:rPr>
                                      <w:noProof/>
                                    </w:rPr>
                                    <w:drawing>
                                      <wp:inline distT="0" distB="0" distL="0" distR="0" wp14:anchorId="3AF6F9B4" wp14:editId="173E1E95">
                                        <wp:extent cx="2233930" cy="1257300"/>
                                        <wp:effectExtent l="0" t="0" r="0" b="0"/>
                                        <wp:docPr id="17" name="Picture 17" descr="Image of UMASS Food Science extension lab members working with modified wash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UMASS Food Science extension lab members working with modified washing machines"/>
                                                <pic:cNvPicPr/>
                                              </pic:nvPicPr>
                                              <pic:blipFill>
                                                <a:blip r:embed="rId27">
                                                  <a:extLst>
                                                    <a:ext uri="{BEBA8EAE-BF5A-486C-A8C5-ECC9F3942E4B}">
                                                      <a14:imgProps xmlns:a14="http://schemas.microsoft.com/office/drawing/2010/main">
                                                        <a14:imgLayer r:embed="rId28">
                                                          <a14:imgEffect>
                                                            <a14:brightnessContrast bright="38000"/>
                                                          </a14:imgEffect>
                                                        </a14:imgLayer>
                                                      </a14:imgProps>
                                                    </a:ext>
                                                  </a:extLst>
                                                </a:blip>
                                                <a:stretch>
                                                  <a:fillRect/>
                                                </a:stretch>
                                              </pic:blipFill>
                                              <pic:spPr>
                                                <a:xfrm>
                                                  <a:off x="0" y="0"/>
                                                  <a:ext cx="2233930" cy="1257300"/>
                                                </a:xfrm>
                                                <a:prstGeom prst="rect">
                                                  <a:avLst/>
                                                </a:prstGeom>
                                              </pic:spPr>
                                            </pic:pic>
                                          </a:graphicData>
                                        </a:graphic>
                                      </wp:inline>
                                    </w:drawing>
                                  </w:r>
                                  <w:r>
                                    <w:rPr>
                                      <w:noProof/>
                                    </w:rPr>
                                    <w:drawing>
                                      <wp:inline distT="0" distB="0" distL="0" distR="0" wp14:anchorId="48170E34" wp14:editId="622685E3">
                                        <wp:extent cx="2233930" cy="690880"/>
                                        <wp:effectExtent l="0" t="0" r="0" b="0"/>
                                        <wp:docPr id="18" name="Picture 18" descr="Umass food science Exten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mass food science Extension Logo "/>
                                                <pic:cNvPicPr/>
                                              </pic:nvPicPr>
                                              <pic:blipFill>
                                                <a:blip r:embed="rId29"/>
                                                <a:stretch>
                                                  <a:fillRect/>
                                                </a:stretch>
                                              </pic:blipFill>
                                              <pic:spPr>
                                                <a:xfrm>
                                                  <a:off x="0" y="0"/>
                                                  <a:ext cx="2233930" cy="690880"/>
                                                </a:xfrm>
                                                <a:prstGeom prst="rect">
                                                  <a:avLst/>
                                                </a:prstGeom>
                                              </pic:spPr>
                                            </pic:pic>
                                          </a:graphicData>
                                        </a:graphic>
                                      </wp:inline>
                                    </w:drawing>
                                  </w:r>
                                </w:p>
                              </w:tc>
                            </w:tr>
                          </w:tbl>
                          <w:p w14:paraId="55977A5C" w14:textId="77777777" w:rsidR="00A82319" w:rsidRPr="00FD7018" w:rsidRDefault="00000000" w:rsidP="000511E6">
                            <w:pPr>
                              <w:pStyle w:val="ContactInfoBold"/>
                              <w:rPr>
                                <w:color w:val="FFFFFF" w:themeColor="background1"/>
                              </w:rPr>
                            </w:pPr>
                            <w:sdt>
                              <w:sdtPr>
                                <w:rPr>
                                  <w:bCs/>
                                  <w:color w:val="FFFFFF" w:themeColor="background1"/>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DB2439" w:rsidRPr="00FD7018">
                                  <w:rPr>
                                    <w:bCs/>
                                    <w:color w:val="FFFFFF" w:themeColor="background1"/>
                                  </w:rPr>
                                  <w:t>UMass Food Science Extension</w:t>
                                </w:r>
                              </w:sdtContent>
                            </w:sdt>
                          </w:p>
                          <w:sdt>
                            <w:sdtPr>
                              <w:rPr>
                                <w:color w:val="FFFFFF" w:themeColor="background1"/>
                              </w:r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Content>
                              <w:p w14:paraId="2F3DF051" w14:textId="77777777" w:rsidR="00A82319" w:rsidRPr="00FD7018" w:rsidRDefault="00DB2439">
                                <w:pPr>
                                  <w:pStyle w:val="ContactInfo"/>
                                  <w:rPr>
                                    <w:color w:val="FFFFFF" w:themeColor="background1"/>
                                  </w:rPr>
                                </w:pPr>
                                <w:r w:rsidRPr="00FD7018">
                                  <w:rPr>
                                    <w:color w:val="FFFFFF" w:themeColor="background1"/>
                                  </w:rPr>
                                  <w:t>102 Holdsworth Way</w:t>
                                </w:r>
                                <w:r w:rsidRPr="00FD7018">
                                  <w:rPr>
                                    <w:color w:val="FFFFFF" w:themeColor="background1"/>
                                  </w:rPr>
                                  <w:br/>
                                  <w:t>Chenoweth Laboratory</w:t>
                                </w:r>
                              </w:p>
                            </w:sdtContent>
                          </w:sdt>
                          <w:p w14:paraId="7639258B" w14:textId="77777777" w:rsidR="00A82319" w:rsidRPr="00FD7018" w:rsidRDefault="00DB2439">
                            <w:pPr>
                              <w:pStyle w:val="ContactInfo"/>
                              <w:rPr>
                                <w:color w:val="FFFFFF" w:themeColor="background1"/>
                              </w:rPr>
                            </w:pPr>
                            <w:r w:rsidRPr="00FD7018">
                              <w:rPr>
                                <w:color w:val="FFFFFF" w:themeColor="background1"/>
                              </w:rPr>
                              <w:t>413-545-1017</w:t>
                            </w:r>
                          </w:p>
                          <w:p w14:paraId="096248B3" w14:textId="77777777" w:rsidR="00A82319" w:rsidRPr="00FD7018" w:rsidRDefault="00DB2439">
                            <w:pPr>
                              <w:pStyle w:val="ContactInfo"/>
                              <w:rPr>
                                <w:color w:val="FFFFFF" w:themeColor="background1"/>
                              </w:rPr>
                            </w:pPr>
                            <w:hyperlink r:id="rId30" w:history="1">
                              <w:r w:rsidRPr="00FD7018">
                                <w:rPr>
                                  <w:rStyle w:val="Hyperlink"/>
                                  <w:color w:val="FFFFFF" w:themeColor="background1"/>
                                </w:rPr>
                                <w:t>kinchla@umass.edu</w:t>
                              </w:r>
                            </w:hyperlink>
                            <w:r w:rsidRPr="00FD7018">
                              <w:rPr>
                                <w:color w:val="FFFFFF" w:themeColor="background1"/>
                              </w:rPr>
                              <w:t xml:space="preserve"> </w:t>
                            </w:r>
                          </w:p>
                          <w:p w14:paraId="1A8BB09B" w14:textId="77777777" w:rsidR="00A82319" w:rsidRPr="00FD7018" w:rsidRDefault="00DB2439" w:rsidP="00DB2439">
                            <w:pPr>
                              <w:pStyle w:val="ContactInfo"/>
                              <w:rPr>
                                <w:color w:val="FFFFFF" w:themeColor="background1"/>
                              </w:rPr>
                            </w:pPr>
                            <w:hyperlink r:id="rId31" w:history="1">
                              <w:r w:rsidRPr="00FD7018">
                                <w:rPr>
                                  <w:rStyle w:val="Hyperlink"/>
                                  <w:color w:val="FFFFFF" w:themeColor="background1"/>
                                </w:rPr>
                                <w:t>https://ag.umass.edu/food-science</w:t>
                              </w:r>
                            </w:hyperlink>
                            <w:r w:rsidRPr="00FD7018">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DF6E" id="Text Box 6" o:spid="_x0000_s1033" type="#_x0000_t202" alt="Text box sidebar" style="position:absolute;margin-left:0;margin-top:0;width:176.4pt;height:268.65pt;z-index:251661312;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" o:allowoverlap="f" fillcolor="#9d2235"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0ADE7540" w14:textId="77777777" w:rsidTr="008B3E2C">
                        <w:trPr>
                          <w:trHeight w:hRule="exact" w:val="3312"/>
                        </w:trPr>
                        <w:tc>
                          <w:tcPr>
                            <w:tcW w:w="3518" w:type="dxa"/>
                          </w:tcPr>
                          <w:p w14:paraId="0E6319B9" w14:textId="77777777" w:rsidR="00D458DD" w:rsidRDefault="00FD7018" w:rsidP="00D458DD">
                            <w:r>
                              <w:rPr>
                                <w:noProof/>
                              </w:rPr>
                              <w:drawing>
                                <wp:inline distT="0" distB="0" distL="0" distR="0" wp14:anchorId="3AF6F9B4" wp14:editId="173E1E95">
                                  <wp:extent cx="2233930" cy="1257300"/>
                                  <wp:effectExtent l="0" t="0" r="0" b="0"/>
                                  <wp:docPr id="17" name="Picture 17" descr="Image of UMASS Food Science extension lab members working with modified wash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UMASS Food Science extension lab members working with modified washing machines"/>
                                          <pic:cNvPicPr/>
                                        </pic:nvPicPr>
                                        <pic:blipFill>
                                          <a:blip r:embed="rId27">
                                            <a:extLst>
                                              <a:ext uri="{BEBA8EAE-BF5A-486C-A8C5-ECC9F3942E4B}">
                                                <a14:imgProps xmlns:a14="http://schemas.microsoft.com/office/drawing/2010/main">
                                                  <a14:imgLayer r:embed="rId28">
                                                    <a14:imgEffect>
                                                      <a14:brightnessContrast bright="38000"/>
                                                    </a14:imgEffect>
                                                  </a14:imgLayer>
                                                </a14:imgProps>
                                              </a:ext>
                                            </a:extLst>
                                          </a:blip>
                                          <a:stretch>
                                            <a:fillRect/>
                                          </a:stretch>
                                        </pic:blipFill>
                                        <pic:spPr>
                                          <a:xfrm>
                                            <a:off x="0" y="0"/>
                                            <a:ext cx="2233930" cy="1257300"/>
                                          </a:xfrm>
                                          <a:prstGeom prst="rect">
                                            <a:avLst/>
                                          </a:prstGeom>
                                        </pic:spPr>
                                      </pic:pic>
                                    </a:graphicData>
                                  </a:graphic>
                                </wp:inline>
                              </w:drawing>
                            </w:r>
                            <w:r>
                              <w:rPr>
                                <w:noProof/>
                              </w:rPr>
                              <w:drawing>
                                <wp:inline distT="0" distB="0" distL="0" distR="0" wp14:anchorId="48170E34" wp14:editId="622685E3">
                                  <wp:extent cx="2233930" cy="690880"/>
                                  <wp:effectExtent l="0" t="0" r="0" b="0"/>
                                  <wp:docPr id="18" name="Picture 18" descr="Umass food science Exten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mass food science Extension Logo "/>
                                          <pic:cNvPicPr/>
                                        </pic:nvPicPr>
                                        <pic:blipFill>
                                          <a:blip r:embed="rId29"/>
                                          <a:stretch>
                                            <a:fillRect/>
                                          </a:stretch>
                                        </pic:blipFill>
                                        <pic:spPr>
                                          <a:xfrm>
                                            <a:off x="0" y="0"/>
                                            <a:ext cx="2233930" cy="690880"/>
                                          </a:xfrm>
                                          <a:prstGeom prst="rect">
                                            <a:avLst/>
                                          </a:prstGeom>
                                        </pic:spPr>
                                      </pic:pic>
                                    </a:graphicData>
                                  </a:graphic>
                                </wp:inline>
                              </w:drawing>
                            </w:r>
                          </w:p>
                        </w:tc>
                      </w:tr>
                    </w:tbl>
                    <w:p w14:paraId="55977A5C" w14:textId="77777777" w:rsidR="00A82319" w:rsidRPr="00FD7018" w:rsidRDefault="00000000" w:rsidP="000511E6">
                      <w:pPr>
                        <w:pStyle w:val="ContactInfoBold"/>
                        <w:rPr>
                          <w:color w:val="FFFFFF" w:themeColor="background1"/>
                        </w:rPr>
                      </w:pPr>
                      <w:sdt>
                        <w:sdtPr>
                          <w:rPr>
                            <w:bCs/>
                            <w:color w:val="FFFFFF" w:themeColor="background1"/>
                          </w:rPr>
                          <w:alias w:val="Company"/>
                          <w:tag w:val=""/>
                          <w:id w:val="-241871770"/>
                          <w:dataBinding w:prefixMappings="xmlns:ns0='http://schemas.openxmlformats.org/officeDocument/2006/extended-properties' " w:xpath="/ns0:Properties[1]/ns0:Company[1]" w:storeItemID="{6668398D-A668-4E3E-A5EB-62B293D839F1}"/>
                          <w15:appearance w15:val="hidden"/>
                          <w:text/>
                        </w:sdtPr>
                        <w:sdtEndPr>
                          <w:rPr>
                            <w:bCs w:val="0"/>
                          </w:rPr>
                        </w:sdtEndPr>
                        <w:sdtContent>
                          <w:r w:rsidR="00DB2439" w:rsidRPr="00FD7018">
                            <w:rPr>
                              <w:bCs/>
                              <w:color w:val="FFFFFF" w:themeColor="background1"/>
                            </w:rPr>
                            <w:t>UMass Food Science Extension</w:t>
                          </w:r>
                        </w:sdtContent>
                      </w:sdt>
                    </w:p>
                    <w:sdt>
                      <w:sdtPr>
                        <w:rPr>
                          <w:color w:val="FFFFFF" w:themeColor="background1"/>
                        </w:rPr>
                        <w:alias w:val="Company Address"/>
                        <w:tag w:val=""/>
                        <w:id w:val="-893959507"/>
                        <w:dataBinding w:prefixMappings="xmlns:ns0='http://schemas.microsoft.com/office/2006/coverPageProps' " w:xpath="/ns0:CoverPageProperties[1]/ns0:CompanyAddress[1]" w:storeItemID="{55AF091B-3C7A-41E3-B477-F2FDAA23CFDA}"/>
                        <w15:appearance w15:val="hidden"/>
                        <w:text w:multiLine="1"/>
                      </w:sdtPr>
                      <w:sdtContent>
                        <w:p w14:paraId="2F3DF051" w14:textId="77777777" w:rsidR="00A82319" w:rsidRPr="00FD7018" w:rsidRDefault="00DB2439">
                          <w:pPr>
                            <w:pStyle w:val="ContactInfo"/>
                            <w:rPr>
                              <w:color w:val="FFFFFF" w:themeColor="background1"/>
                            </w:rPr>
                          </w:pPr>
                          <w:r w:rsidRPr="00FD7018">
                            <w:rPr>
                              <w:color w:val="FFFFFF" w:themeColor="background1"/>
                            </w:rPr>
                            <w:t>102 Holdsworth Way</w:t>
                          </w:r>
                          <w:r w:rsidRPr="00FD7018">
                            <w:rPr>
                              <w:color w:val="FFFFFF" w:themeColor="background1"/>
                            </w:rPr>
                            <w:br/>
                            <w:t>Chenoweth Laboratory</w:t>
                          </w:r>
                        </w:p>
                      </w:sdtContent>
                    </w:sdt>
                    <w:p w14:paraId="7639258B" w14:textId="77777777" w:rsidR="00A82319" w:rsidRPr="00FD7018" w:rsidRDefault="00DB2439">
                      <w:pPr>
                        <w:pStyle w:val="ContactInfo"/>
                        <w:rPr>
                          <w:color w:val="FFFFFF" w:themeColor="background1"/>
                        </w:rPr>
                      </w:pPr>
                      <w:r w:rsidRPr="00FD7018">
                        <w:rPr>
                          <w:color w:val="FFFFFF" w:themeColor="background1"/>
                        </w:rPr>
                        <w:t>413-545-1017</w:t>
                      </w:r>
                    </w:p>
                    <w:p w14:paraId="096248B3" w14:textId="77777777" w:rsidR="00A82319" w:rsidRPr="00FD7018" w:rsidRDefault="00DB2439">
                      <w:pPr>
                        <w:pStyle w:val="ContactInfo"/>
                        <w:rPr>
                          <w:color w:val="FFFFFF" w:themeColor="background1"/>
                        </w:rPr>
                      </w:pPr>
                      <w:hyperlink r:id="rId32" w:history="1">
                        <w:r w:rsidRPr="00FD7018">
                          <w:rPr>
                            <w:rStyle w:val="Hyperlink"/>
                            <w:color w:val="FFFFFF" w:themeColor="background1"/>
                          </w:rPr>
                          <w:t>kinchla@umass.edu</w:t>
                        </w:r>
                      </w:hyperlink>
                      <w:r w:rsidRPr="00FD7018">
                        <w:rPr>
                          <w:color w:val="FFFFFF" w:themeColor="background1"/>
                        </w:rPr>
                        <w:t xml:space="preserve"> </w:t>
                      </w:r>
                    </w:p>
                    <w:p w14:paraId="1A8BB09B" w14:textId="77777777" w:rsidR="00A82319" w:rsidRPr="00FD7018" w:rsidRDefault="00DB2439" w:rsidP="00DB2439">
                      <w:pPr>
                        <w:pStyle w:val="ContactInfo"/>
                        <w:rPr>
                          <w:color w:val="FFFFFF" w:themeColor="background1"/>
                        </w:rPr>
                      </w:pPr>
                      <w:hyperlink r:id="rId33" w:history="1">
                        <w:r w:rsidRPr="00FD7018">
                          <w:rPr>
                            <w:rStyle w:val="Hyperlink"/>
                            <w:color w:val="FFFFFF" w:themeColor="background1"/>
                          </w:rPr>
                          <w:t>https://ag.umass.edu/food-science</w:t>
                        </w:r>
                      </w:hyperlink>
                      <w:r w:rsidRPr="00FD7018">
                        <w:rPr>
                          <w:color w:val="FFFFFF" w:themeColor="background1"/>
                        </w:rPr>
                        <w:t xml:space="preserve"> </w:t>
                      </w:r>
                    </w:p>
                  </w:txbxContent>
                </v:textbox>
                <w10:wrap type="square" anchorx="margin" anchory="margin"/>
                <w10:anchorlock/>
              </v:shape>
            </w:pict>
          </mc:Fallback>
        </mc:AlternateContent>
      </w: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AA290" w14:textId="77777777" w:rsidR="000E3325" w:rsidRDefault="000E3325">
      <w:pPr>
        <w:spacing w:after="0" w:line="240" w:lineRule="auto"/>
      </w:pPr>
      <w:r>
        <w:separator/>
      </w:r>
    </w:p>
  </w:endnote>
  <w:endnote w:type="continuationSeparator" w:id="0">
    <w:p w14:paraId="229B493C" w14:textId="77777777" w:rsidR="000E3325" w:rsidRDefault="000E3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93655" w14:textId="77777777" w:rsidR="000E3325" w:rsidRDefault="000E3325">
      <w:pPr>
        <w:spacing w:after="0" w:line="240" w:lineRule="auto"/>
      </w:pPr>
      <w:r>
        <w:separator/>
      </w:r>
    </w:p>
  </w:footnote>
  <w:footnote w:type="continuationSeparator" w:id="0">
    <w:p w14:paraId="20B1B458" w14:textId="77777777" w:rsidR="000E3325" w:rsidRDefault="000E3325">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entireDocument int2:id="bsZlIFlf">
      <int2:extLst>
        <oel:ext uri="E302BA01-7950-474C-9AD3-286E660C40A8">
          <int2:similaritySummary int2:version="1" int2:runId="1738631971264" int2:tilesCheckedInThisRun="38" int2:totalNumOfTiles="38" int2:similarityAnnotationCount="1" int2:numWords="1464" int2:numFlaggedWords="12"/>
        </oel:ext>
      </int2:extLst>
    </int2:entireDocument>
  </int2:observations>
  <int2:intelligenceSettings/>
  <int2:onDemandWorkflows>
    <int2:onDemandWorkflow int2:type="SimilarityCheck" int2:paragraphVersions="057BD2C0-45F5AAA7 7A50B01E-77777777 2DA61B5A-1F1CB146 49A9317E-0BDEE6C2 04815AB9-77777777 65E06813-234FBBD1 71822D5E-59197313 2A1357E6-16031F01 431FE9FF-77777777 3A60B481-4EDE5DD3 2AF97CAD-77777777 4030BB16-4DE7F1CC 28860459-6705C6CF 38619D81-77777777 13E4292B-67AA4EDC 330C1F27-77A8BFEC 7313EE69-3BD9D507 5EAE2AC7-1A3A051B 5AABFF37-2FE9B316 136AC28A-18088FF2 01B5EEA5-3C6E05AB 3B90E07F-77777777 40013697-03A67005 09981028-4BAA051F 29B08515-2B61DEF1 73EE3318-77777777 53102E1A-77777777 2EC57E34-1AC51F29 698753CD-77777777 07A6C12F-77777777 234DD628-20FD4249 18B1D448-3B0C75F0 14723F75-77777777 7DF91ED4-1D2F9E2E 5920951D-77777777 52055B2A-77777777 32874E19-5255E35B 0BCBE7E2-77777777 288B7191-5BAA89CC 08907E74-77777777 2A4FD327-77777777 1CD2C5DA-1FCA4075"/>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55787"/>
    <w:multiLevelType w:val="hybridMultilevel"/>
    <w:tmpl w:val="2D3A8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5618"/>
    <w:multiLevelType w:val="hybridMultilevel"/>
    <w:tmpl w:val="2068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60185"/>
    <w:multiLevelType w:val="hybridMultilevel"/>
    <w:tmpl w:val="E674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9D6E5C"/>
    <w:multiLevelType w:val="hybridMultilevel"/>
    <w:tmpl w:val="F7925C2C"/>
    <w:lvl w:ilvl="0" w:tplc="2354D13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921597">
    <w:abstractNumId w:val="2"/>
  </w:num>
  <w:num w:numId="2" w16cid:durableId="83495492">
    <w:abstractNumId w:val="3"/>
  </w:num>
  <w:num w:numId="3" w16cid:durableId="1620069695">
    <w:abstractNumId w:val="1"/>
  </w:num>
  <w:num w:numId="4" w16cid:durableId="1825512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85"/>
    <w:rsid w:val="000511E6"/>
    <w:rsid w:val="00071285"/>
    <w:rsid w:val="000E3325"/>
    <w:rsid w:val="00176727"/>
    <w:rsid w:val="0027DE77"/>
    <w:rsid w:val="00381085"/>
    <w:rsid w:val="003F3E9C"/>
    <w:rsid w:val="0049762E"/>
    <w:rsid w:val="00850437"/>
    <w:rsid w:val="008956E6"/>
    <w:rsid w:val="008B1C5C"/>
    <w:rsid w:val="00906D6E"/>
    <w:rsid w:val="00A52288"/>
    <w:rsid w:val="00A56E63"/>
    <w:rsid w:val="00A762DB"/>
    <w:rsid w:val="00A82319"/>
    <w:rsid w:val="00AA5E71"/>
    <w:rsid w:val="00B760CC"/>
    <w:rsid w:val="00C26422"/>
    <w:rsid w:val="00D438B4"/>
    <w:rsid w:val="00D458DD"/>
    <w:rsid w:val="00DB2439"/>
    <w:rsid w:val="00E0349B"/>
    <w:rsid w:val="00E47D4D"/>
    <w:rsid w:val="00E82293"/>
    <w:rsid w:val="00F10F41"/>
    <w:rsid w:val="00FD7018"/>
    <w:rsid w:val="04DCD0FB"/>
    <w:rsid w:val="07430E8C"/>
    <w:rsid w:val="07587312"/>
    <w:rsid w:val="08C5E9F9"/>
    <w:rsid w:val="0A15BB12"/>
    <w:rsid w:val="0B21AC4A"/>
    <w:rsid w:val="0CFFF660"/>
    <w:rsid w:val="0E1A0FD1"/>
    <w:rsid w:val="11418A26"/>
    <w:rsid w:val="132DE3FA"/>
    <w:rsid w:val="15169308"/>
    <w:rsid w:val="16A405FB"/>
    <w:rsid w:val="1A357EC2"/>
    <w:rsid w:val="1B93ECDB"/>
    <w:rsid w:val="2431CAA2"/>
    <w:rsid w:val="24729185"/>
    <w:rsid w:val="25EB5B9B"/>
    <w:rsid w:val="2736098D"/>
    <w:rsid w:val="2A66C6B0"/>
    <w:rsid w:val="2B095ED0"/>
    <w:rsid w:val="2CBAD44B"/>
    <w:rsid w:val="2D69EE68"/>
    <w:rsid w:val="2DE688A1"/>
    <w:rsid w:val="2E17FA41"/>
    <w:rsid w:val="300882B7"/>
    <w:rsid w:val="357CE674"/>
    <w:rsid w:val="374160D4"/>
    <w:rsid w:val="3836392B"/>
    <w:rsid w:val="392874DD"/>
    <w:rsid w:val="3D4D9556"/>
    <w:rsid w:val="3E76F1A9"/>
    <w:rsid w:val="3F10E500"/>
    <w:rsid w:val="426AD470"/>
    <w:rsid w:val="444721CA"/>
    <w:rsid w:val="44D33618"/>
    <w:rsid w:val="493BC286"/>
    <w:rsid w:val="4A775BF4"/>
    <w:rsid w:val="4D62D248"/>
    <w:rsid w:val="509E39D0"/>
    <w:rsid w:val="51BB7906"/>
    <w:rsid w:val="53B850BD"/>
    <w:rsid w:val="544B71BA"/>
    <w:rsid w:val="554DB881"/>
    <w:rsid w:val="58EF312A"/>
    <w:rsid w:val="592A6132"/>
    <w:rsid w:val="59F29AC0"/>
    <w:rsid w:val="5ABB1A20"/>
    <w:rsid w:val="5B4FB1FE"/>
    <w:rsid w:val="5B6CEC69"/>
    <w:rsid w:val="5C270C4F"/>
    <w:rsid w:val="5E80E709"/>
    <w:rsid w:val="5FF7AD28"/>
    <w:rsid w:val="601321DC"/>
    <w:rsid w:val="627F330E"/>
    <w:rsid w:val="650D5AF2"/>
    <w:rsid w:val="6A411644"/>
    <w:rsid w:val="6A759504"/>
    <w:rsid w:val="6B38AC57"/>
    <w:rsid w:val="6C0EB944"/>
    <w:rsid w:val="6E18A030"/>
    <w:rsid w:val="6FC8EED2"/>
    <w:rsid w:val="704BFD41"/>
    <w:rsid w:val="70D97383"/>
    <w:rsid w:val="77336237"/>
    <w:rsid w:val="7DAC534C"/>
    <w:rsid w:val="7EB912A4"/>
    <w:rsid w:val="7ED4E90C"/>
    <w:rsid w:val="7F7B60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D7B9D8"/>
  <w15:chartTrackingRefBased/>
  <w15:docId w15:val="{70D17C05-E330-4F3A-BEEE-9A3E24CB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rsid w:val="003F3E9C"/>
    <w:pPr>
      <w:keepNext/>
      <w:keepLines/>
      <w:spacing w:before="360" w:after="140"/>
      <w:outlineLvl w:val="0"/>
    </w:pPr>
    <w:rPr>
      <w:rFonts w:asciiTheme="majorHAnsi" w:eastAsiaTheme="majorEastAsia" w:hAnsiTheme="majorHAnsi" w:cstheme="majorBidi"/>
      <w:b/>
      <w:bCs/>
      <w:caps/>
      <w:color w:val="9D2235"/>
      <w:sz w:val="24"/>
    </w:rPr>
  </w:style>
  <w:style w:type="paragraph" w:styleId="Heading2">
    <w:name w:val="heading 2"/>
    <w:basedOn w:val="Normal"/>
    <w:next w:val="Normal"/>
    <w:link w:val="Heading2Char"/>
    <w:uiPriority w:val="3"/>
    <w:unhideWhenUsed/>
    <w:qFormat/>
    <w:rsid w:val="003F3E9C"/>
    <w:pPr>
      <w:keepNext/>
      <w:keepLines/>
      <w:spacing w:before="200" w:after="120" w:line="240" w:lineRule="auto"/>
      <w:outlineLvl w:val="1"/>
    </w:pPr>
    <w:rPr>
      <w:rFonts w:asciiTheme="majorHAnsi" w:eastAsiaTheme="majorEastAsia" w:hAnsiTheme="majorHAnsi" w:cstheme="majorBidi"/>
      <w:color w:val="9D2235"/>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3F3E9C"/>
    <w:rPr>
      <w:rFonts w:asciiTheme="majorHAnsi" w:eastAsiaTheme="majorEastAsia" w:hAnsiTheme="majorHAnsi" w:cstheme="majorBidi"/>
      <w:b/>
      <w:bCs/>
      <w:caps/>
      <w:color w:val="9D2235"/>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3F3E9C"/>
    <w:rPr>
      <w:rFonts w:asciiTheme="majorHAnsi" w:eastAsiaTheme="majorEastAsia" w:hAnsiTheme="majorHAnsi" w:cstheme="majorBidi"/>
      <w:color w:val="9D2235"/>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rsid w:val="003F3E9C"/>
    <w:pPr>
      <w:pBdr>
        <w:top w:val="single" w:sz="6" w:space="4" w:color="9D2235"/>
        <w:bottom w:val="single" w:sz="6" w:space="4" w:color="9D2235"/>
      </w:pBdr>
      <w:spacing w:before="200"/>
      <w:ind w:left="864" w:right="864"/>
      <w:jc w:val="center"/>
    </w:pPr>
    <w:rPr>
      <w:i/>
      <w:iCs/>
      <w:sz w:val="28"/>
    </w:rPr>
  </w:style>
  <w:style w:type="character" w:customStyle="1" w:styleId="QuoteChar">
    <w:name w:val="Quote Char"/>
    <w:basedOn w:val="DefaultParagraphFont"/>
    <w:link w:val="Quote"/>
    <w:uiPriority w:val="3"/>
    <w:rsid w:val="003F3E9C"/>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rsid w:val="003F3E9C"/>
    <w:pPr>
      <w:spacing w:before="320" w:line="240" w:lineRule="auto"/>
    </w:pPr>
    <w:rPr>
      <w:rFonts w:asciiTheme="majorHAnsi" w:eastAsiaTheme="majorEastAsia" w:hAnsiTheme="majorHAnsi" w:cstheme="majorBidi"/>
      <w:color w:val="9D2235"/>
      <w:sz w:val="24"/>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AA5E71"/>
    <w:rPr>
      <w:color w:val="0000FF"/>
      <w:u w:val="single"/>
    </w:rPr>
  </w:style>
  <w:style w:type="paragraph" w:styleId="NormalWeb">
    <w:name w:val="Normal (Web)"/>
    <w:basedOn w:val="Normal"/>
    <w:uiPriority w:val="99"/>
    <w:unhideWhenUsed/>
    <w:rsid w:val="003F3E9C"/>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styleId="ListParagraph">
    <w:name w:val="List Paragraph"/>
    <w:basedOn w:val="Normal"/>
    <w:uiPriority w:val="34"/>
    <w:unhideWhenUsed/>
    <w:qFormat/>
    <w:rsid w:val="00E82293"/>
    <w:pPr>
      <w:ind w:left="720"/>
      <w:contextualSpacing/>
    </w:pPr>
  </w:style>
  <w:style w:type="character" w:styleId="FollowedHyperlink">
    <w:name w:val="FollowedHyperlink"/>
    <w:basedOn w:val="DefaultParagraphFont"/>
    <w:uiPriority w:val="99"/>
    <w:semiHidden/>
    <w:unhideWhenUsed/>
    <w:rsid w:val="00906D6E"/>
    <w:rPr>
      <w:color w:val="784869" w:themeColor="followedHyperlink"/>
      <w:u w:val="single"/>
    </w:rPr>
  </w:style>
  <w:style w:type="character" w:styleId="UnresolvedMention">
    <w:name w:val="Unresolved Mention"/>
    <w:basedOn w:val="DefaultParagraphFont"/>
    <w:uiPriority w:val="99"/>
    <w:semiHidden/>
    <w:unhideWhenUsed/>
    <w:rsid w:val="00DB2439"/>
    <w:rPr>
      <w:color w:val="605E5C"/>
      <w:shd w:val="clear" w:color="auto" w:fill="E1DFDD"/>
    </w:rPr>
  </w:style>
  <w:style w:type="character" w:customStyle="1" w:styleId="url">
    <w:name w:val="url"/>
    <w:basedOn w:val="DefaultParagraphFont"/>
    <w:rsid w:val="00B76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820958">
      <w:bodyDiv w:val="1"/>
      <w:marLeft w:val="0"/>
      <w:marRight w:val="0"/>
      <w:marTop w:val="0"/>
      <w:marBottom w:val="0"/>
      <w:divBdr>
        <w:top w:val="none" w:sz="0" w:space="0" w:color="auto"/>
        <w:left w:val="none" w:sz="0" w:space="0" w:color="auto"/>
        <w:bottom w:val="none" w:sz="0" w:space="0" w:color="auto"/>
        <w:right w:val="none" w:sz="0" w:space="0" w:color="auto"/>
      </w:divBdr>
      <w:divsChild>
        <w:div w:id="2109764613">
          <w:marLeft w:val="-720"/>
          <w:marRight w:val="0"/>
          <w:marTop w:val="0"/>
          <w:marBottom w:val="0"/>
          <w:divBdr>
            <w:top w:val="none" w:sz="0" w:space="0" w:color="auto"/>
            <w:left w:val="none" w:sz="0" w:space="0" w:color="auto"/>
            <w:bottom w:val="none" w:sz="0" w:space="0" w:color="auto"/>
            <w:right w:val="none" w:sz="0" w:space="0" w:color="auto"/>
          </w:divBdr>
        </w:div>
      </w:divsChild>
    </w:div>
    <w:div w:id="541210782">
      <w:bodyDiv w:val="1"/>
      <w:marLeft w:val="0"/>
      <w:marRight w:val="0"/>
      <w:marTop w:val="0"/>
      <w:marBottom w:val="0"/>
      <w:divBdr>
        <w:top w:val="none" w:sz="0" w:space="0" w:color="auto"/>
        <w:left w:val="none" w:sz="0" w:space="0" w:color="auto"/>
        <w:bottom w:val="none" w:sz="0" w:space="0" w:color="auto"/>
        <w:right w:val="none" w:sz="0" w:space="0" w:color="auto"/>
      </w:divBdr>
      <w:divsChild>
        <w:div w:id="1359819066">
          <w:marLeft w:val="-720"/>
          <w:marRight w:val="0"/>
          <w:marTop w:val="0"/>
          <w:marBottom w:val="0"/>
          <w:divBdr>
            <w:top w:val="none" w:sz="0" w:space="0" w:color="auto"/>
            <w:left w:val="none" w:sz="0" w:space="0" w:color="auto"/>
            <w:bottom w:val="none" w:sz="0" w:space="0" w:color="auto"/>
            <w:right w:val="none" w:sz="0" w:space="0" w:color="auto"/>
          </w:divBdr>
        </w:div>
      </w:divsChild>
    </w:div>
    <w:div w:id="610282275">
      <w:bodyDiv w:val="1"/>
      <w:marLeft w:val="0"/>
      <w:marRight w:val="0"/>
      <w:marTop w:val="0"/>
      <w:marBottom w:val="0"/>
      <w:divBdr>
        <w:top w:val="none" w:sz="0" w:space="0" w:color="auto"/>
        <w:left w:val="none" w:sz="0" w:space="0" w:color="auto"/>
        <w:bottom w:val="none" w:sz="0" w:space="0" w:color="auto"/>
        <w:right w:val="none" w:sz="0" w:space="0" w:color="auto"/>
      </w:divBdr>
      <w:divsChild>
        <w:div w:id="1479608068">
          <w:marLeft w:val="-720"/>
          <w:marRight w:val="0"/>
          <w:marTop w:val="0"/>
          <w:marBottom w:val="0"/>
          <w:divBdr>
            <w:top w:val="none" w:sz="0" w:space="0" w:color="auto"/>
            <w:left w:val="none" w:sz="0" w:space="0" w:color="auto"/>
            <w:bottom w:val="none" w:sz="0" w:space="0" w:color="auto"/>
            <w:right w:val="none" w:sz="0" w:space="0" w:color="auto"/>
          </w:divBdr>
        </w:div>
      </w:divsChild>
    </w:div>
    <w:div w:id="1117021057">
      <w:bodyDiv w:val="1"/>
      <w:marLeft w:val="0"/>
      <w:marRight w:val="0"/>
      <w:marTop w:val="0"/>
      <w:marBottom w:val="0"/>
      <w:divBdr>
        <w:top w:val="none" w:sz="0" w:space="0" w:color="auto"/>
        <w:left w:val="none" w:sz="0" w:space="0" w:color="auto"/>
        <w:bottom w:val="none" w:sz="0" w:space="0" w:color="auto"/>
        <w:right w:val="none" w:sz="0" w:space="0" w:color="auto"/>
      </w:divBdr>
      <w:divsChild>
        <w:div w:id="775369693">
          <w:marLeft w:val="-720"/>
          <w:marRight w:val="0"/>
          <w:marTop w:val="0"/>
          <w:marBottom w:val="0"/>
          <w:divBdr>
            <w:top w:val="none" w:sz="0" w:space="0" w:color="auto"/>
            <w:left w:val="none" w:sz="0" w:space="0" w:color="auto"/>
            <w:bottom w:val="none" w:sz="0" w:space="0" w:color="auto"/>
            <w:right w:val="none" w:sz="0" w:space="0" w:color="auto"/>
          </w:divBdr>
        </w:div>
      </w:divsChild>
    </w:div>
    <w:div w:id="1617981919">
      <w:bodyDiv w:val="1"/>
      <w:marLeft w:val="0"/>
      <w:marRight w:val="0"/>
      <w:marTop w:val="0"/>
      <w:marBottom w:val="0"/>
      <w:divBdr>
        <w:top w:val="none" w:sz="0" w:space="0" w:color="auto"/>
        <w:left w:val="none" w:sz="0" w:space="0" w:color="auto"/>
        <w:bottom w:val="none" w:sz="0" w:space="0" w:color="auto"/>
        <w:right w:val="none" w:sz="0" w:space="0" w:color="auto"/>
      </w:divBdr>
      <w:divsChild>
        <w:div w:id="1445226953">
          <w:marLeft w:val="-720"/>
          <w:marRight w:val="0"/>
          <w:marTop w:val="0"/>
          <w:marBottom w:val="0"/>
          <w:divBdr>
            <w:top w:val="none" w:sz="0" w:space="0" w:color="auto"/>
            <w:left w:val="none" w:sz="0" w:space="0" w:color="auto"/>
            <w:bottom w:val="none" w:sz="0" w:space="0" w:color="auto"/>
            <w:right w:val="none" w:sz="0" w:space="0" w:color="auto"/>
          </w:divBdr>
        </w:div>
      </w:divsChild>
    </w:div>
    <w:div w:id="1706129422">
      <w:bodyDiv w:val="1"/>
      <w:marLeft w:val="0"/>
      <w:marRight w:val="0"/>
      <w:marTop w:val="0"/>
      <w:marBottom w:val="0"/>
      <w:divBdr>
        <w:top w:val="none" w:sz="0" w:space="0" w:color="auto"/>
        <w:left w:val="none" w:sz="0" w:space="0" w:color="auto"/>
        <w:bottom w:val="none" w:sz="0" w:space="0" w:color="auto"/>
        <w:right w:val="none" w:sz="0" w:space="0" w:color="auto"/>
      </w:divBdr>
      <w:divsChild>
        <w:div w:id="197200807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rsuit.unimelb.edu.au/articles/found-the-little-surprise-in-leafy-greens" TargetMode="External"/><Relationship Id="rId18" Type="http://schemas.openxmlformats.org/officeDocument/2006/relationships/image" Target="media/image6.png"/><Relationship Id="rId26" Type="http://schemas.openxmlformats.org/officeDocument/2006/relationships/hyperlink" Target="https://www.fda.gov/food/guidance-regulation-food-and-dietary-supplements/food-safety-modernization-act-fsma" TargetMode="External"/><Relationship Id="rId3" Type="http://schemas.openxmlformats.org/officeDocument/2006/relationships/customXml" Target="../customXml/item3.xml"/><Relationship Id="rId21" Type="http://schemas.openxmlformats.org/officeDocument/2006/relationships/hyperlink" Target="https://www.cdc.gov/foodborne-outbreaks/active-investigations/all-foodborne-outbreak-notices.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www.cdc.gov/hygiene/about/when-and-how-to-clean-and-disinfect-a-facility.html" TargetMode="External"/><Relationship Id="rId33" Type="http://schemas.openxmlformats.org/officeDocument/2006/relationships/hyperlink" Target="https://ag.umass.edu/food-scienc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g.umass.edu/resources/food-safety/food-safety-for-farmers" TargetMode="External"/><Relationship Id="rId29"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https://www.ecfr.gov/current/title-21" TargetMode="External"/><Relationship Id="rId32" Type="http://schemas.openxmlformats.org/officeDocument/2006/relationships/hyperlink" Target="mailto:kinchla@umass.ed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globeequipment.com/electrolux-professional-600095-vp2-salad-spinner-vegetable-dryer-20-gallons/" TargetMode="External"/><Relationship Id="rId28" Type="http://schemas.microsoft.com/office/2007/relationships/hdphoto" Target="media/hdphoto1.wdp"/><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www.cdc.gov/hygiene/cleaning/cleaning-your-home.html" TargetMode="External"/><Relationship Id="rId31" Type="http://schemas.openxmlformats.org/officeDocument/2006/relationships/hyperlink" Target="https://ag.umass.edu/food-sci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uvm.edu/cwcallah/2022/02/24/washing-machine-greens-spinner-conversion-guide/" TargetMode="External"/><Relationship Id="rId22" Type="http://schemas.openxmlformats.org/officeDocument/2006/relationships/hyperlink" Target="https://blog.uvm.edu/cwcallah/2022/02/24/washing-machine-greens-spinner-conversion-guide/" TargetMode="External"/><Relationship Id="rId27" Type="http://schemas.openxmlformats.org/officeDocument/2006/relationships/image" Target="media/image7.png"/><Relationship Id="rId30" Type="http://schemas.openxmlformats.org/officeDocument/2006/relationships/hyperlink" Target="mailto:kinchla@umass.ed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chla\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102 Holdsworth Way
Chenoweth Laboratory</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c72ada-3694-4b12-9f15-3eef4715044c">
      <Terms xmlns="http://schemas.microsoft.com/office/infopath/2007/PartnerControls"/>
    </lcf76f155ced4ddcb4097134ff3c332f>
    <TaxCatchAll xmlns="20c84370-2036-4d98-bc93-8951266620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C3630E635F914A98A07E6DF2C62DD5" ma:contentTypeVersion="17" ma:contentTypeDescription="Create a new document." ma:contentTypeScope="" ma:versionID="182090c59a1f5cf7a90a8d865701af9d">
  <xsd:schema xmlns:xsd="http://www.w3.org/2001/XMLSchema" xmlns:xs="http://www.w3.org/2001/XMLSchema" xmlns:p="http://schemas.microsoft.com/office/2006/metadata/properties" xmlns:ns2="9ec72ada-3694-4b12-9f15-3eef4715044c" xmlns:ns3="20c84370-2036-4d98-bc93-895126662065" targetNamespace="http://schemas.microsoft.com/office/2006/metadata/properties" ma:root="true" ma:fieldsID="c97a8a31ed82a46e1cf2e2542fc45cea" ns2:_="" ns3:_="">
    <xsd:import namespace="9ec72ada-3694-4b12-9f15-3eef4715044c"/>
    <xsd:import namespace="20c84370-2036-4d98-bc93-8951266620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72ada-3694-4b12-9f15-3eef47150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16df305-adfd-4c0b-944e-20c5738546d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c84370-2036-4d98-bc93-8951266620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1379ce-96ff-49f3-8e88-6ec4adc330d7}" ma:internalName="TaxCatchAll" ma:showField="CatchAllData" ma:web="20c84370-2036-4d98-bc93-8951266620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4F436-53E3-4954-AF3B-A7F9D0D82061}">
  <ds:schemaRefs>
    <ds:schemaRef ds:uri="http://schemas.microsoft.com/office/2006/metadata/properties"/>
    <ds:schemaRef ds:uri="http://schemas.microsoft.com/office/infopath/2007/PartnerControls"/>
    <ds:schemaRef ds:uri="9ec72ada-3694-4b12-9f15-3eef4715044c"/>
    <ds:schemaRef ds:uri="20c84370-2036-4d98-bc93-895126662065"/>
  </ds:schemaRefs>
</ds:datastoreItem>
</file>

<file path=customXml/itemProps3.xml><?xml version="1.0" encoding="utf-8"?>
<ds:datastoreItem xmlns:ds="http://schemas.openxmlformats.org/officeDocument/2006/customXml" ds:itemID="{52274198-151A-444D-B647-A39E24604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72ada-3694-4b12-9f15-3eef4715044c"/>
    <ds:schemaRef ds:uri="20c84370-2036-4d98-bc93-895126662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BD5781-407E-4A0B-AA25-48641AB815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17</TotalTime>
  <Pages>5</Pages>
  <Words>1763</Words>
  <Characters>10052</Characters>
  <Application>Microsoft Office Word</Application>
  <DocSecurity>0</DocSecurity>
  <Lines>83</Lines>
  <Paragraphs>23</Paragraphs>
  <ScaleCrop>false</ScaleCrop>
  <Company>UMass Food Science Extension</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Kinchla</dc:creator>
  <cp:keywords/>
  <cp:lastModifiedBy>Pavana Harathy Chennupati</cp:lastModifiedBy>
  <cp:revision>9</cp:revision>
  <cp:lastPrinted>2012-08-02T20:18:00Z</cp:lastPrinted>
  <dcterms:created xsi:type="dcterms:W3CDTF">2024-05-16T13:47:00Z</dcterms:created>
  <dcterms:modified xsi:type="dcterms:W3CDTF">2025-02-12T03:40:00Z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GrammarlyDocumentId">
    <vt:lpwstr>ef73a369-63d9-4028-95e2-168b976b7109</vt:lpwstr>
  </property>
  <property fmtid="{D5CDD505-2E9C-101B-9397-08002B2CF9AE}" pid="4" name="ContentTypeId">
    <vt:lpwstr>0x010100AFC3630E635F914A98A07E6DF2C62DD5</vt:lpwstr>
  </property>
  <property fmtid="{D5CDD505-2E9C-101B-9397-08002B2CF9AE}" pid="5" name="MediaServiceImageTags">
    <vt:lpwstr/>
  </property>
</Properties>
</file>